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10129EA1" w14:textId="51E44600" w:rsidR="006559A0" w:rsidRPr="005D64B9" w:rsidRDefault="000546B8" w:rsidP="005D64B9">
      <w:pPr>
        <w:pStyle w:val="Title"/>
      </w:pPr>
      <w:bookmarkStart w:id="0" w:name="_GoBack"/>
      <w:bookmarkEnd w:id="0"/>
      <w:r w:rsidRPr="005D64B9">
        <w:t xml:space="preserve">The </w:t>
      </w:r>
      <w:r w:rsidR="000B313D" w:rsidRPr="005D64B9">
        <w:t>article</w:t>
      </w:r>
      <w:r w:rsidRPr="005D64B9">
        <w:t xml:space="preserve"> title</w:t>
      </w:r>
      <w:r w:rsidR="003260FB" w:rsidRPr="005D64B9">
        <w:t xml:space="preserve"> is styled using </w:t>
      </w:r>
      <w:r w:rsidR="00EB4D07" w:rsidRPr="005D64B9">
        <w:t xml:space="preserve">the </w:t>
      </w:r>
      <w:r w:rsidR="002823F7" w:rsidRPr="005D64B9">
        <w:t>“</w:t>
      </w:r>
      <w:r w:rsidR="00EB4D07" w:rsidRPr="005D64B9">
        <w:t>Title</w:t>
      </w:r>
      <w:r w:rsidR="002823F7" w:rsidRPr="005D64B9">
        <w:t>”</w:t>
      </w:r>
      <w:r w:rsidR="00EB4D07" w:rsidRPr="005D64B9">
        <w:t xml:space="preserve"> style</w:t>
      </w:r>
    </w:p>
    <w:p w14:paraId="355C3A0A" w14:textId="3281C445" w:rsidR="006559A0" w:rsidRDefault="000546B8" w:rsidP="00705284">
      <w:pPr>
        <w:pStyle w:val="Subtitle"/>
      </w:pPr>
      <w:r>
        <w:t>The document subtitle if any</w:t>
      </w:r>
      <w:r w:rsidR="003260FB">
        <w:t xml:space="preserve"> is styled using </w:t>
      </w:r>
      <w:r w:rsidR="00705284">
        <w:t>“Subtitle” style</w:t>
      </w:r>
    </w:p>
    <w:p w14:paraId="2E2B6A46" w14:textId="0CA3B2E4" w:rsidR="006559A0" w:rsidRPr="005D64B9" w:rsidRDefault="000546B8" w:rsidP="005D64B9">
      <w:pPr>
        <w:pStyle w:val="author"/>
      </w:pPr>
      <w:r w:rsidRPr="0011075F">
        <w:t>The document’s author</w:t>
      </w:r>
      <w:r w:rsidR="003260FB" w:rsidRPr="0011075F">
        <w:t xml:space="preserve"> is styled with </w:t>
      </w:r>
      <w:r w:rsidR="00705284" w:rsidRPr="0011075F">
        <w:t>“</w:t>
      </w:r>
      <w:r w:rsidR="003260FB" w:rsidRPr="0011075F">
        <w:t>author</w:t>
      </w:r>
      <w:r w:rsidR="00705284" w:rsidRPr="0011075F">
        <w:t>”</w:t>
      </w:r>
    </w:p>
    <w:p w14:paraId="5298D4B3" w14:textId="426386D9" w:rsidR="000546B8" w:rsidRPr="0011075F" w:rsidRDefault="000546B8" w:rsidP="0011075F">
      <w:pPr>
        <w:pStyle w:val="abstract"/>
      </w:pPr>
      <w:r w:rsidRPr="0011075F">
        <w:t>Possibly a paragraph or two of abstract here</w:t>
      </w:r>
      <w:r w:rsidR="003260FB" w:rsidRPr="0011075F">
        <w:t xml:space="preserve">, styled with </w:t>
      </w:r>
      <w:r w:rsidR="0011075F" w:rsidRPr="0011075F">
        <w:t>“</w:t>
      </w:r>
      <w:r w:rsidR="003260FB" w:rsidRPr="0011075F">
        <w:t>abstract</w:t>
      </w:r>
      <w:r w:rsidR="0011075F" w:rsidRPr="0011075F">
        <w:t>”</w:t>
      </w:r>
    </w:p>
    <w:p w14:paraId="4C24A5A0" w14:textId="77777777" w:rsidR="006559A0" w:rsidRPr="003C2D73" w:rsidRDefault="000546B8" w:rsidP="003C2D73">
      <w:pPr>
        <w:pStyle w:val="Heading1"/>
      </w:pPr>
      <w:r>
        <w:t>Headings, Paragraphs, Lists</w:t>
      </w:r>
    </w:p>
    <w:p w14:paraId="77F02145" w14:textId="55CF7F6C" w:rsidR="003B2819" w:rsidRPr="0031031E" w:rsidRDefault="003C2D73" w:rsidP="0031031E">
      <w:pPr>
        <w:pStyle w:val="epigraph"/>
      </w:pPr>
      <w:r w:rsidRPr="0031031E">
        <w:t>Use “epigraph” style to mark epigraphs</w:t>
      </w:r>
    </w:p>
    <w:p w14:paraId="34F2D9B8" w14:textId="72729E0D" w:rsidR="000546B8" w:rsidRDefault="000546B8">
      <w:r>
        <w:t xml:space="preserve">Use the usual </w:t>
      </w:r>
      <w:r w:rsidR="00384C36">
        <w:t>“</w:t>
      </w:r>
      <w:r w:rsidRPr="000B313D">
        <w:t>Heading 1</w:t>
      </w:r>
      <w:r w:rsidR="00384C36">
        <w:t>” to “Heading 9”</w:t>
      </w:r>
      <w:r>
        <w:t xml:space="preserve"> styles. These will determine t</w:t>
      </w:r>
      <w:r w:rsidR="00384C36">
        <w:t>he structure of the article.</w:t>
      </w:r>
    </w:p>
    <w:p w14:paraId="63974594" w14:textId="1F02FF72" w:rsidR="000546B8" w:rsidRDefault="000546B8" w:rsidP="0017009A">
      <w:r>
        <w:t xml:space="preserve">Use the default </w:t>
      </w:r>
      <w:r w:rsidR="0017009A">
        <w:t>“</w:t>
      </w:r>
      <w:r w:rsidRPr="000B313D">
        <w:t>Normal</w:t>
      </w:r>
      <w:r w:rsidR="0017009A">
        <w:t xml:space="preserve">” style for </w:t>
      </w:r>
      <w:r w:rsidR="003C704E">
        <w:t xml:space="preserve">non indented </w:t>
      </w:r>
      <w:r w:rsidR="0017009A">
        <w:t>paragraphs of text.</w:t>
      </w:r>
    </w:p>
    <w:p w14:paraId="09A6C030" w14:textId="410FFF59" w:rsidR="0017009A" w:rsidRDefault="0017009A" w:rsidP="00042A96">
      <w:pPr>
        <w:pStyle w:val="BodyTextFirstIndent"/>
      </w:pPr>
      <w:r>
        <w:t>Use the “</w:t>
      </w:r>
      <w:r>
        <w:rPr>
          <w:lang w:val="en-GB"/>
        </w:rPr>
        <w:t>Bo</w:t>
      </w:r>
      <w:r w:rsidR="003C704E">
        <w:rPr>
          <w:lang w:val="en-GB"/>
        </w:rPr>
        <w:t>dy Text First Indent” for indented paragraphs of text</w:t>
      </w:r>
      <w:r w:rsidR="0031031E">
        <w:rPr>
          <w:lang w:val="en-GB"/>
        </w:rPr>
        <w:t>.</w:t>
      </w:r>
    </w:p>
    <w:p w14:paraId="79C9728E" w14:textId="0EB82A33" w:rsidR="003D532A" w:rsidRDefault="000546B8" w:rsidP="00642725">
      <w:pPr>
        <w:pStyle w:val="List"/>
      </w:pPr>
      <w:r>
        <w:t>Paragraphs which make up a list must be styled using the</w:t>
      </w:r>
      <w:r w:rsidR="00642725">
        <w:t xml:space="preserve"> </w:t>
      </w:r>
      <w:r w:rsidR="001E4183">
        <w:t>“</w:t>
      </w:r>
      <w:r w:rsidRPr="000B313D">
        <w:t>List</w:t>
      </w:r>
      <w:r w:rsidR="001E4183">
        <w:t>”</w:t>
      </w:r>
      <w:r w:rsidRPr="000B313D">
        <w:t xml:space="preserve"> Paragraph</w:t>
      </w:r>
      <w:r w:rsidR="003D532A">
        <w:t xml:space="preserve"> style, as well as using</w:t>
      </w:r>
      <w:r w:rsidR="00442CBA">
        <w:t>:</w:t>
      </w:r>
    </w:p>
    <w:p w14:paraId="4036BDA0" w14:textId="77777777" w:rsidR="003D532A" w:rsidRDefault="001E4183" w:rsidP="001C140D">
      <w:pPr>
        <w:pStyle w:val="ListBullet"/>
      </w:pPr>
      <w:r>
        <w:t>“List Bullet”</w:t>
      </w:r>
      <w:r w:rsidR="003D532A">
        <w:t xml:space="preserve"> or</w:t>
      </w:r>
    </w:p>
    <w:p w14:paraId="3D552186" w14:textId="0F15885B" w:rsidR="000546B8" w:rsidRDefault="001E4183" w:rsidP="00586151">
      <w:pPr>
        <w:pStyle w:val="ListNumber"/>
      </w:pPr>
      <w:r>
        <w:t>“List Number”</w:t>
      </w:r>
      <w:r w:rsidR="000546B8">
        <w:t>.</w:t>
      </w:r>
    </w:p>
    <w:p w14:paraId="05F3D498" w14:textId="77777777" w:rsidR="000546B8" w:rsidRDefault="000546B8" w:rsidP="000546B8">
      <w:pPr>
        <w:pStyle w:val="Heading1"/>
      </w:pPr>
      <w:r>
        <w:t>Quotations</w:t>
      </w:r>
      <w:r w:rsidR="003260FB">
        <w:t xml:space="preserve">, </w:t>
      </w:r>
      <w:r>
        <w:t>Figures</w:t>
      </w:r>
      <w:r w:rsidR="003260FB">
        <w:t>, Notes</w:t>
      </w:r>
    </w:p>
    <w:p w14:paraId="23B0CCFD" w14:textId="77777777" w:rsidR="00F31061" w:rsidRPr="008E5992" w:rsidRDefault="000546B8" w:rsidP="008E5992">
      <w:pPr>
        <w:pStyle w:val="Quote"/>
      </w:pPr>
      <w:r w:rsidRPr="008E5992">
        <w:t>Use the style Quote</w:t>
      </w:r>
      <w:r w:rsidR="00F31061" w:rsidRPr="008E5992">
        <w:t xml:space="preserve"> </w:t>
      </w:r>
      <w:r w:rsidRPr="008E5992">
        <w:t>for block quotations</w:t>
      </w:r>
      <w:r w:rsidR="00F31061" w:rsidRPr="008E5992">
        <w:t>; it generates a new paragraph.</w:t>
      </w:r>
    </w:p>
    <w:p w14:paraId="762F868F" w14:textId="6AC563B5" w:rsidR="000546B8" w:rsidRDefault="000546B8">
      <w:r>
        <w:t xml:space="preserve">The style </w:t>
      </w:r>
      <w:r w:rsidR="00F31061">
        <w:t>“</w:t>
      </w:r>
      <w:r w:rsidRPr="000B313D">
        <w:t>Inline Quote</w:t>
      </w:r>
      <w:r w:rsidR="00F31061">
        <w:t>”</w:t>
      </w:r>
      <w:r>
        <w:t xml:space="preserve"> is for </w:t>
      </w:r>
      <w:r w:rsidRPr="00F31061">
        <w:rPr>
          <w:rStyle w:val="InlineQuote"/>
        </w:rPr>
        <w:t>quoted text within a paragraph</w:t>
      </w:r>
      <w:r>
        <w:t xml:space="preserve">. </w:t>
      </w:r>
    </w:p>
    <w:p w14:paraId="6D57DF39" w14:textId="3CEEFD07" w:rsidR="000546B8" w:rsidRDefault="003260FB" w:rsidP="00540320">
      <w:r>
        <w:t xml:space="preserve">Add footnotes using </w:t>
      </w:r>
      <w:r w:rsidR="008E5992">
        <w:t xml:space="preserve">the usual </w:t>
      </w:r>
      <w:r>
        <w:t xml:space="preserve">“Insert Footnote” </w:t>
      </w:r>
      <w:r w:rsidR="008E5992">
        <w:t>command</w:t>
      </w:r>
      <w:r w:rsidR="005F709E">
        <w:rPr>
          <w:rStyle w:val="FootnoteReference"/>
        </w:rPr>
        <w:footnoteReference w:id="1"/>
      </w:r>
    </w:p>
    <w:p w14:paraId="547A6EBF" w14:textId="77777777" w:rsidR="00442CBA" w:rsidRDefault="00442CBA" w:rsidP="00442CBA">
      <w:r>
        <w:t>Figures containing graphics should be inserted in the usual way. Use the Caption facility in Word to provide a caption.</w:t>
      </w:r>
    </w:p>
    <w:p w14:paraId="5F1B8A3C" w14:textId="77777777" w:rsidR="000546B8" w:rsidRDefault="003260FB" w:rsidP="003260FB">
      <w:pPr>
        <w:pStyle w:val="Heading1"/>
      </w:pPr>
      <w:r>
        <w:t>Within paragraphs</w:t>
      </w:r>
    </w:p>
    <w:p w14:paraId="27DBF7C6" w14:textId="142B5228" w:rsidR="00D82F8D" w:rsidRDefault="00D82F8D" w:rsidP="00581BAD">
      <w:r>
        <w:t xml:space="preserve">Use the standard command </w:t>
      </w:r>
      <w:r w:rsidRPr="00D82F8D">
        <w:rPr>
          <w:b/>
        </w:rPr>
        <w:t>bold</w:t>
      </w:r>
      <w:r>
        <w:t xml:space="preserve">, </w:t>
      </w:r>
      <w:r w:rsidRPr="002B01C2">
        <w:rPr>
          <w:i/>
        </w:rPr>
        <w:t>italic</w:t>
      </w:r>
      <w:r>
        <w:t xml:space="preserve">, </w:t>
      </w:r>
      <w:r w:rsidRPr="002B01C2">
        <w:rPr>
          <w:b/>
          <w:i/>
        </w:rPr>
        <w:t>bold italic</w:t>
      </w:r>
      <w:r>
        <w:t xml:space="preserve">, </w:t>
      </w:r>
      <w:r w:rsidRPr="002B01C2">
        <w:rPr>
          <w:u w:val="single"/>
        </w:rPr>
        <w:t>underline</w:t>
      </w:r>
      <w:r>
        <w:t xml:space="preserve">, </w:t>
      </w:r>
      <w:r w:rsidR="00237F06" w:rsidRPr="00237F06">
        <w:rPr>
          <w:u w:val="double"/>
        </w:rPr>
        <w:t>double underline</w:t>
      </w:r>
      <w:r w:rsidR="00237F06">
        <w:t xml:space="preserve">, </w:t>
      </w:r>
      <w:r w:rsidRPr="002B01C2">
        <w:rPr>
          <w:strike/>
          <w:lang w:val="en-GB"/>
        </w:rPr>
        <w:t>Strikethrough</w:t>
      </w:r>
      <w:r w:rsidRPr="00573703">
        <w:rPr>
          <w:lang w:val="en-GB"/>
        </w:rPr>
        <w:t xml:space="preserve">, </w:t>
      </w:r>
      <w:r w:rsidRPr="002B01C2">
        <w:rPr>
          <w:vertAlign w:val="superscript"/>
          <w:lang w:val="en-GB"/>
        </w:rPr>
        <w:t>Superscripts</w:t>
      </w:r>
      <w:r w:rsidRPr="00573703">
        <w:rPr>
          <w:lang w:val="en-GB"/>
        </w:rPr>
        <w:t xml:space="preserve">, </w:t>
      </w:r>
      <w:r w:rsidRPr="002B01C2">
        <w:rPr>
          <w:vertAlign w:val="subscript"/>
          <w:lang w:val="en-GB"/>
        </w:rPr>
        <w:t>Subscript</w:t>
      </w:r>
      <w:r w:rsidRPr="00573703">
        <w:rPr>
          <w:lang w:val="en-GB"/>
        </w:rPr>
        <w:t xml:space="preserve">, </w:t>
      </w:r>
      <w:r w:rsidRPr="002B01C2">
        <w:rPr>
          <w:smallCaps/>
          <w:kern w:val="24"/>
          <w:lang w:val="en-GB"/>
        </w:rPr>
        <w:t>Small caps</w:t>
      </w:r>
      <w:r w:rsidR="002B01C2">
        <w:rPr>
          <w:smallCaps/>
          <w:kern w:val="24"/>
          <w:lang w:val="en-GB"/>
        </w:rPr>
        <w:t>.</w:t>
      </w:r>
    </w:p>
    <w:p w14:paraId="3E931BCE" w14:textId="3CBD1EA4" w:rsidR="003260FB" w:rsidRDefault="003260FB" w:rsidP="00581BAD">
      <w:r>
        <w:t xml:space="preserve">The following additional styles are provided to mark up stretches of text: </w:t>
      </w:r>
    </w:p>
    <w:p w14:paraId="2C9E78EA" w14:textId="7F9B3E6E" w:rsidR="003260FB" w:rsidRDefault="006C0FA2" w:rsidP="006C0FA2">
      <w:r>
        <w:t xml:space="preserve">- </w:t>
      </w:r>
      <w:r w:rsidR="00376CCC">
        <w:t>“</w:t>
      </w:r>
      <w:proofErr w:type="gramStart"/>
      <w:r w:rsidR="003260FB" w:rsidRPr="00540320">
        <w:t>foreign</w:t>
      </w:r>
      <w:proofErr w:type="gramEnd"/>
      <w:r w:rsidR="00376CCC">
        <w:t>”</w:t>
      </w:r>
      <w:r w:rsidR="003260FB">
        <w:t xml:space="preserve"> contains </w:t>
      </w:r>
      <w:r w:rsidR="00641A12">
        <w:t xml:space="preserve"> </w:t>
      </w:r>
      <w:r w:rsidR="003260FB">
        <w:rPr>
          <w:rStyle w:val="foreign"/>
        </w:rPr>
        <w:t>something in a different language from the main text</w:t>
      </w:r>
    </w:p>
    <w:p w14:paraId="569182FF" w14:textId="01B6EC7A" w:rsidR="003260FB" w:rsidRDefault="006C0FA2" w:rsidP="006C0FA2">
      <w:pPr>
        <w:rPr>
          <w:rStyle w:val="formulaChar"/>
        </w:rPr>
      </w:pPr>
      <w:r>
        <w:t xml:space="preserve">- </w:t>
      </w:r>
      <w:r w:rsidR="00376CCC">
        <w:t>“</w:t>
      </w:r>
      <w:proofErr w:type="gramStart"/>
      <w:r w:rsidR="00376CCC">
        <w:t>f</w:t>
      </w:r>
      <w:r w:rsidR="003260FB" w:rsidRPr="00540320">
        <w:t>ormula</w:t>
      </w:r>
      <w:proofErr w:type="gramEnd"/>
      <w:r w:rsidR="00376CCC">
        <w:t>”</w:t>
      </w:r>
      <w:r w:rsidR="003260FB">
        <w:t xml:space="preserve"> is for scientific or mathematical formulae like this</w:t>
      </w:r>
      <w:r w:rsidR="003260FB">
        <w:rPr>
          <w:rStyle w:val="formulaChar"/>
        </w:rPr>
        <w:t xml:space="preserve"> </w:t>
      </w:r>
      <w:r w:rsidR="003260FB" w:rsidRPr="00AC42C6">
        <w:rPr>
          <w:rStyle w:val="formulaChar"/>
        </w:rPr>
        <w:t xml:space="preserve"> e=</w:t>
      </w:r>
      <w:proofErr w:type="spellStart"/>
      <w:r w:rsidR="003260FB" w:rsidRPr="00AC42C6">
        <w:rPr>
          <w:rStyle w:val="formulaChar"/>
        </w:rPr>
        <w:t>m∩c</w:t>
      </w:r>
      <w:proofErr w:type="spellEnd"/>
      <w:r w:rsidR="003260FB" w:rsidRPr="00AC42C6">
        <w:rPr>
          <w:rStyle w:val="formulaChar"/>
        </w:rPr>
        <w:t>⅛</w:t>
      </w:r>
    </w:p>
    <w:p w14:paraId="275B503F" w14:textId="1080C37F" w:rsidR="003260FB" w:rsidRDefault="006C0FA2" w:rsidP="006C0FA2">
      <w:pPr>
        <w:rPr>
          <w:rStyle w:val="technicaltermChar"/>
        </w:rPr>
      </w:pPr>
      <w:r>
        <w:t xml:space="preserve">- </w:t>
      </w:r>
      <w:r w:rsidR="00C90C95">
        <w:t>The style “</w:t>
      </w:r>
      <w:proofErr w:type="spellStart"/>
      <w:r w:rsidR="00C90C95" w:rsidRPr="00C90C95">
        <w:rPr>
          <w:rStyle w:val="technicaltermChar"/>
          <w:i w:val="0"/>
        </w:rPr>
        <w:t>technicalterm</w:t>
      </w:r>
      <w:proofErr w:type="spellEnd"/>
      <w:r w:rsidR="00C90C95">
        <w:rPr>
          <w:rStyle w:val="technicaltermChar"/>
          <w:i w:val="0"/>
        </w:rPr>
        <w:t>”</w:t>
      </w:r>
      <w:r w:rsidR="00C90C95" w:rsidRPr="00C90C95">
        <w:rPr>
          <w:rStyle w:val="technicaltermChar"/>
        </w:rPr>
        <w:t xml:space="preserve"> </w:t>
      </w:r>
      <w:r w:rsidR="003260FB">
        <w:t xml:space="preserve">contains </w:t>
      </w:r>
      <w:r w:rsidR="003260FB" w:rsidRPr="003260FB">
        <w:rPr>
          <w:rStyle w:val="technicaltermChar"/>
        </w:rPr>
        <w:t xml:space="preserve">any </w:t>
      </w:r>
      <w:r w:rsidR="00184F6F">
        <w:rPr>
          <w:rStyle w:val="technicaltermChar"/>
        </w:rPr>
        <w:t>techn</w:t>
      </w:r>
      <w:r w:rsidR="003260FB" w:rsidRPr="003260FB">
        <w:rPr>
          <w:rStyle w:val="technicaltermChar"/>
        </w:rPr>
        <w:t>ical term</w:t>
      </w:r>
    </w:p>
    <w:p w14:paraId="4F14C73E" w14:textId="23AAB218" w:rsidR="00237F06" w:rsidRPr="00237F06" w:rsidRDefault="00237F06" w:rsidP="0039724A">
      <w:r w:rsidRPr="00C563A0">
        <w:t xml:space="preserve">- The </w:t>
      </w:r>
      <w:proofErr w:type="spellStart"/>
      <w:r w:rsidRPr="00C563A0">
        <w:t>Contexta</w:t>
      </w:r>
      <w:proofErr w:type="spellEnd"/>
      <w:r w:rsidRPr="00C563A0">
        <w:t xml:space="preserve"> experiment will use the additional </w:t>
      </w:r>
      <w:r w:rsidR="002F690A" w:rsidRPr="00C563A0">
        <w:t xml:space="preserve">character </w:t>
      </w:r>
      <w:r w:rsidRPr="00C563A0">
        <w:t>style</w:t>
      </w:r>
      <w:r w:rsidR="002F690A" w:rsidRPr="00C563A0">
        <w:t xml:space="preserve"> “reference” to mark reference</w:t>
      </w:r>
      <w:r w:rsidR="00631851" w:rsidRPr="00C563A0">
        <w:t>s</w:t>
      </w:r>
      <w:r w:rsidR="002F690A" w:rsidRPr="00C563A0">
        <w:t xml:space="preserve"> </w:t>
      </w:r>
      <w:r w:rsidR="00631851" w:rsidRPr="00C563A0">
        <w:t>to primary and secondary sources</w:t>
      </w:r>
      <w:r w:rsidR="00BA035F" w:rsidRPr="00C563A0">
        <w:t xml:space="preserve"> in the format</w:t>
      </w:r>
      <w:r w:rsidR="00C37A1B" w:rsidRPr="00C563A0">
        <w:t xml:space="preserve">, e.g. </w:t>
      </w:r>
      <w:r w:rsidR="00BA035F" w:rsidRPr="00C563A0">
        <w:t>see</w:t>
      </w:r>
      <w:r w:rsidR="00BA035F" w:rsidRPr="00573703">
        <w:t xml:space="preserve"> </w:t>
      </w:r>
      <w:r w:rsidR="00BA035F" w:rsidRPr="007C5A5D">
        <w:rPr>
          <w:rStyle w:val="reference"/>
        </w:rPr>
        <w:t xml:space="preserve">F. Nietzsche, </w:t>
      </w:r>
      <w:proofErr w:type="spellStart"/>
      <w:r w:rsidR="00BA035F" w:rsidRPr="007C5A5D">
        <w:rPr>
          <w:rStyle w:val="reference"/>
        </w:rPr>
        <w:t>Morgenröthe</w:t>
      </w:r>
      <w:proofErr w:type="spellEnd"/>
      <w:r w:rsidR="00BA035F" w:rsidRPr="007C5A5D">
        <w:rPr>
          <w:rStyle w:val="reference"/>
        </w:rPr>
        <w:t xml:space="preserve">, </w:t>
      </w:r>
      <w:proofErr w:type="spellStart"/>
      <w:r w:rsidR="00BA035F" w:rsidRPr="007C5A5D">
        <w:rPr>
          <w:rStyle w:val="reference"/>
        </w:rPr>
        <w:t>aph</w:t>
      </w:r>
      <w:proofErr w:type="spellEnd"/>
      <w:r w:rsidR="00BA035F" w:rsidRPr="007C5A5D">
        <w:rPr>
          <w:rStyle w:val="reference"/>
        </w:rPr>
        <w:t xml:space="preserve">. </w:t>
      </w:r>
      <w:proofErr w:type="gramStart"/>
      <w:r w:rsidR="00BA035F" w:rsidRPr="007C5A5D">
        <w:rPr>
          <w:rStyle w:val="reference"/>
        </w:rPr>
        <w:t>15 &lt;</w:t>
      </w:r>
      <w:proofErr w:type="spellStart"/>
      <w:r w:rsidR="00BA035F" w:rsidRPr="007C5A5D">
        <w:rPr>
          <w:rStyle w:val="reference"/>
        </w:rPr>
        <w:t>eKGWB</w:t>
      </w:r>
      <w:proofErr w:type="spellEnd"/>
      <w:r w:rsidR="00BA035F" w:rsidRPr="007C5A5D">
        <w:rPr>
          <w:rStyle w:val="reference"/>
        </w:rPr>
        <w:t>/M-I-2&gt;</w:t>
      </w:r>
      <w:r w:rsidR="00BA035F">
        <w:t>.</w:t>
      </w:r>
      <w:proofErr w:type="gramEnd"/>
    </w:p>
    <w:p w14:paraId="03197A73" w14:textId="037B2CA7" w:rsidR="009516C4" w:rsidRDefault="009516C4" w:rsidP="009516C4">
      <w:pPr>
        <w:pStyle w:val="Heading1"/>
      </w:pPr>
      <w:r>
        <w:lastRenderedPageBreak/>
        <w:t>Bibliography</w:t>
      </w:r>
    </w:p>
    <w:p w14:paraId="7779B973" w14:textId="386B8958" w:rsidR="000B313D" w:rsidRDefault="000B313D" w:rsidP="00105E07">
      <w:pPr>
        <w:pStyle w:val="bibliography"/>
        <w:rPr>
          <w:i/>
        </w:rPr>
      </w:pPr>
      <w:r>
        <w:t xml:space="preserve">Each entry in the bibliography at the end of the article should be styled as a </w:t>
      </w:r>
      <w:r w:rsidR="00105E07">
        <w:t>“bibliography</w:t>
      </w:r>
      <w:proofErr w:type="gramStart"/>
      <w:r w:rsidR="00105E07">
        <w:t>”</w:t>
      </w:r>
      <w:r>
        <w:t xml:space="preserve"> </w:t>
      </w:r>
      <w:r>
        <w:rPr>
          <w:i/>
        </w:rPr>
        <w:t>.</w:t>
      </w:r>
      <w:proofErr w:type="gramEnd"/>
      <w:r>
        <w:rPr>
          <w:i/>
        </w:rPr>
        <w:t xml:space="preserve"> Within it, the following items may be </w:t>
      </w:r>
      <w:proofErr w:type="gramStart"/>
      <w:r>
        <w:rPr>
          <w:i/>
        </w:rPr>
        <w:t>distinguished :</w:t>
      </w:r>
      <w:proofErr w:type="gramEnd"/>
    </w:p>
    <w:p w14:paraId="13CC7388" w14:textId="77777777" w:rsidR="000B313D" w:rsidRDefault="000B313D" w:rsidP="00540320">
      <w:pPr>
        <w:numPr>
          <w:ilvl w:val="0"/>
          <w:numId w:val="4"/>
        </w:numPr>
        <w:rPr>
          <w:i/>
        </w:rPr>
      </w:pPr>
      <w:r>
        <w:rPr>
          <w:i/>
        </w:rPr>
        <w:t xml:space="preserve">Title of an article using </w:t>
      </w:r>
      <w:r w:rsidRPr="00540320">
        <w:t>Article Title</w:t>
      </w:r>
      <w:r>
        <w:rPr>
          <w:i/>
        </w:rPr>
        <w:t>;</w:t>
      </w:r>
    </w:p>
    <w:p w14:paraId="2578DA89" w14:textId="77777777" w:rsidR="000B313D" w:rsidRDefault="000B313D" w:rsidP="00540320">
      <w:pPr>
        <w:numPr>
          <w:ilvl w:val="0"/>
          <w:numId w:val="4"/>
        </w:numPr>
        <w:rPr>
          <w:i/>
        </w:rPr>
      </w:pPr>
      <w:r>
        <w:rPr>
          <w:i/>
        </w:rPr>
        <w:t xml:space="preserve">Title of a book using </w:t>
      </w:r>
      <w:r w:rsidRPr="00540320">
        <w:t>Book Title</w:t>
      </w:r>
    </w:p>
    <w:p w14:paraId="2864811A" w14:textId="77777777" w:rsidR="000B313D" w:rsidRDefault="000B313D" w:rsidP="00540320">
      <w:pPr>
        <w:numPr>
          <w:ilvl w:val="0"/>
          <w:numId w:val="4"/>
        </w:numPr>
        <w:rPr>
          <w:i/>
        </w:rPr>
      </w:pPr>
      <w:r>
        <w:rPr>
          <w:i/>
        </w:rPr>
        <w:t xml:space="preserve">Title of a journal, series, or conference volume using </w:t>
      </w:r>
      <w:r w:rsidRPr="00540320">
        <w:t>Series Title</w:t>
      </w:r>
    </w:p>
    <w:p w14:paraId="32B9994A" w14:textId="77777777" w:rsidR="000B313D" w:rsidRDefault="000B313D" w:rsidP="00540320">
      <w:pPr>
        <w:numPr>
          <w:ilvl w:val="0"/>
          <w:numId w:val="4"/>
        </w:numPr>
        <w:rPr>
          <w:i/>
        </w:rPr>
      </w:pPr>
      <w:r>
        <w:rPr>
          <w:i/>
        </w:rPr>
        <w:t xml:space="preserve">Volume, page numbers, etc. using </w:t>
      </w:r>
      <w:r w:rsidRPr="00540320">
        <w:t>Pages</w:t>
      </w:r>
    </w:p>
    <w:p w14:paraId="153A735E" w14:textId="77777777" w:rsidR="00540320" w:rsidRPr="00540320" w:rsidRDefault="000B313D" w:rsidP="00540320">
      <w:pPr>
        <w:numPr>
          <w:ilvl w:val="0"/>
          <w:numId w:val="4"/>
        </w:numPr>
        <w:rPr>
          <w:i/>
        </w:rPr>
      </w:pPr>
      <w:r>
        <w:rPr>
          <w:i/>
        </w:rPr>
        <w:t xml:space="preserve">Publication date using </w:t>
      </w:r>
      <w:r w:rsidR="00540320" w:rsidRPr="00540320">
        <w:t>Date Pub</w:t>
      </w:r>
    </w:p>
    <w:p w14:paraId="7E689B8F" w14:textId="77777777" w:rsidR="00540320" w:rsidRDefault="00540320" w:rsidP="00540320">
      <w:pPr>
        <w:rPr>
          <w:i/>
        </w:rPr>
      </w:pPr>
      <w:r>
        <w:rPr>
          <w:i/>
        </w:rPr>
        <w:t>For example:</w:t>
      </w:r>
    </w:p>
    <w:p w14:paraId="0E24C8EB" w14:textId="77777777" w:rsidR="002304DF" w:rsidRDefault="002304DF" w:rsidP="002304DF">
      <w:proofErr w:type="spellStart"/>
      <w:proofErr w:type="gramStart"/>
      <w:r w:rsidRPr="00A07DEA">
        <w:t>Loewenstein</w:t>
      </w:r>
      <w:proofErr w:type="spellEnd"/>
      <w:r w:rsidRPr="00A07DEA">
        <w:t xml:space="preserve">, W.R., </w:t>
      </w:r>
      <w:proofErr w:type="spellStart"/>
      <w:r w:rsidRPr="00A07DEA">
        <w:t>Lowenfeld</w:t>
      </w:r>
      <w:proofErr w:type="spellEnd"/>
      <w:r w:rsidRPr="00A07DEA">
        <w:t xml:space="preserve">, I., </w:t>
      </w:r>
      <w:proofErr w:type="spellStart"/>
      <w:r w:rsidRPr="00A07DEA">
        <w:t>Lövencraft</w:t>
      </w:r>
      <w:proofErr w:type="spellEnd"/>
      <w:r w:rsidRPr="00A07DEA">
        <w:t xml:space="preserve">, N., </w:t>
      </w:r>
      <w:proofErr w:type="spellStart"/>
      <w:r w:rsidRPr="00A07DEA">
        <w:t>Løwoenshrift</w:t>
      </w:r>
      <w:proofErr w:type="spellEnd"/>
      <w:r w:rsidRPr="00A07DEA">
        <w:t xml:space="preserve">, Q. &amp; </w:t>
      </w:r>
      <w:proofErr w:type="spellStart"/>
      <w:r w:rsidRPr="00A07DEA">
        <w:t>Leuwen</w:t>
      </w:r>
      <w:proofErr w:type="spellEnd"/>
      <w:r w:rsidRPr="00A07DEA">
        <w:t>, X</w:t>
      </w:r>
      <w:r w:rsidRPr="00A07DEA">
        <w:rPr>
          <w:rStyle w:val="TEItitleChar"/>
          <w:i w:val="0"/>
        </w:rPr>
        <w:t xml:space="preserve">. </w:t>
      </w:r>
      <w:proofErr w:type="spellStart"/>
      <w:r w:rsidRPr="00A07DEA">
        <w:rPr>
          <w:rStyle w:val="ArticleTitleChar"/>
        </w:rPr>
        <w:t>Tomatic</w:t>
      </w:r>
      <w:proofErr w:type="spellEnd"/>
      <w:r w:rsidRPr="00A07DEA">
        <w:rPr>
          <w:rStyle w:val="ArticleTitleChar"/>
        </w:rPr>
        <w:t xml:space="preserve"> neuralgia</w:t>
      </w:r>
      <w:r w:rsidRPr="00A07DEA">
        <w:rPr>
          <w:rStyle w:val="TEItitleChar"/>
          <w:i w:val="0"/>
        </w:rPr>
        <w:t>.</w:t>
      </w:r>
      <w:proofErr w:type="gramEnd"/>
      <w:r w:rsidRPr="00A07DEA">
        <w:t xml:space="preserve"> </w:t>
      </w:r>
      <w:r w:rsidRPr="00A07DEA">
        <w:rPr>
          <w:rStyle w:val="SeriesTitleChar"/>
        </w:rPr>
        <w:t xml:space="preserve">J. </w:t>
      </w:r>
      <w:proofErr w:type="spellStart"/>
      <w:r w:rsidRPr="00A07DEA">
        <w:rPr>
          <w:rStyle w:val="SeriesTitleChar"/>
        </w:rPr>
        <w:t>Neurosurg</w:t>
      </w:r>
      <w:proofErr w:type="spellEnd"/>
      <w:r w:rsidRPr="00A07DEA">
        <w:rPr>
          <w:rStyle w:val="SeriesTitleChar"/>
        </w:rPr>
        <w:t xml:space="preserve">. </w:t>
      </w:r>
      <w:proofErr w:type="spellStart"/>
      <w:r w:rsidRPr="00A07DEA">
        <w:rPr>
          <w:rStyle w:val="SeriesTitleChar"/>
        </w:rPr>
        <w:t>Psychiat</w:t>
      </w:r>
      <w:proofErr w:type="spellEnd"/>
      <w:r w:rsidRPr="00A07DEA">
        <w:rPr>
          <w:rStyle w:val="SeriesTitleChar"/>
        </w:rPr>
        <w:t xml:space="preserve">. </w:t>
      </w:r>
      <w:proofErr w:type="gramStart"/>
      <w:r w:rsidRPr="00A07DEA">
        <w:rPr>
          <w:rStyle w:val="SeriesTitleChar"/>
        </w:rPr>
        <w:t>Neurol.</w:t>
      </w:r>
      <w:r w:rsidRPr="00A07DEA">
        <w:t xml:space="preserve"> </w:t>
      </w:r>
      <w:r w:rsidRPr="00A07DEA">
        <w:rPr>
          <w:rStyle w:val="TEIbiblScope"/>
        </w:rPr>
        <w:t>340, 34-89,</w:t>
      </w:r>
      <w:r w:rsidRPr="00A07DEA">
        <w:t xml:space="preserve"> 1930.</w:t>
      </w:r>
      <w:proofErr w:type="gramEnd"/>
      <w:r w:rsidRPr="00A07DEA">
        <w:t xml:space="preserve"> </w:t>
      </w:r>
    </w:p>
    <w:p w14:paraId="343C9E89" w14:textId="77777777" w:rsidR="002304DF" w:rsidRDefault="002304DF" w:rsidP="002304DF">
      <w:pPr>
        <w:pStyle w:val="bibliography"/>
      </w:pPr>
    </w:p>
    <w:p w14:paraId="149ACC55" w14:textId="77777777" w:rsidR="002304DF" w:rsidRDefault="002304DF" w:rsidP="002304DF">
      <w:pPr>
        <w:pStyle w:val="Heading1"/>
      </w:pPr>
      <w:r>
        <w:t xml:space="preserve">Additional metadata </w:t>
      </w:r>
    </w:p>
    <w:p w14:paraId="119D9533" w14:textId="77777777" w:rsidR="002304DF" w:rsidRDefault="002304DF" w:rsidP="002304DF">
      <w:r>
        <w:t>The Agora schema also distinguishes the following elements</w:t>
      </w:r>
      <w:r w:rsidR="00761A14">
        <w:t>. These are most likely to be found</w:t>
      </w:r>
      <w:r>
        <w:t xml:space="preserve"> within the metadata in a document’s header</w:t>
      </w:r>
      <w:r w:rsidR="00761A14">
        <w:t xml:space="preserve"> rather than in the body of an article, however.</w:t>
      </w:r>
    </w:p>
    <w:p w14:paraId="65718178" w14:textId="77777777" w:rsidR="00761A14" w:rsidRDefault="00761A14" w:rsidP="002304DF">
      <w:proofErr w:type="gramStart"/>
      <w:r>
        <w:t>Address :</w:t>
      </w:r>
      <w:proofErr w:type="gramEnd"/>
      <w:r>
        <w:t xml:space="preserve"> use the </w:t>
      </w:r>
      <w:r w:rsidRPr="00761A14">
        <w:t>TEI Address</w:t>
      </w:r>
      <w:r>
        <w:t xml:space="preserve"> style</w:t>
      </w:r>
    </w:p>
    <w:p w14:paraId="4E80BE6C" w14:textId="77777777" w:rsidR="00761A14" w:rsidRDefault="00761A14" w:rsidP="002304DF">
      <w:r>
        <w:t xml:space="preserve">Address </w:t>
      </w:r>
      <w:proofErr w:type="gramStart"/>
      <w:r>
        <w:t>Line :</w:t>
      </w:r>
      <w:proofErr w:type="gramEnd"/>
      <w:r>
        <w:t xml:space="preserve"> use </w:t>
      </w:r>
      <w:r w:rsidRPr="00761A14">
        <w:t xml:space="preserve">the TEI </w:t>
      </w:r>
      <w:proofErr w:type="spellStart"/>
      <w:r w:rsidRPr="00761A14">
        <w:t>AddrLine</w:t>
      </w:r>
      <w:proofErr w:type="spellEnd"/>
      <w:r>
        <w:t xml:space="preserve"> style</w:t>
      </w:r>
    </w:p>
    <w:p w14:paraId="3C16094E" w14:textId="77777777" w:rsidR="00761A14" w:rsidRDefault="00761A14" w:rsidP="00581BAD">
      <w:pPr>
        <w:pStyle w:val="Caption"/>
      </w:pPr>
      <w:proofErr w:type="gramStart"/>
      <w:r>
        <w:t>Names :</w:t>
      </w:r>
      <w:proofErr w:type="gramEnd"/>
      <w:r>
        <w:t xml:space="preserve"> use the </w:t>
      </w:r>
      <w:r w:rsidRPr="00761A14">
        <w:t>TEI name</w:t>
      </w:r>
      <w:r>
        <w:t xml:space="preserve"> style to mark the whole of a personal name; within it, the surname may be distinguished using the </w:t>
      </w:r>
      <w:r w:rsidRPr="00761A14">
        <w:t>TEI surname</w:t>
      </w:r>
      <w:r>
        <w:t xml:space="preserve"> style.</w:t>
      </w:r>
    </w:p>
    <w:p w14:paraId="43E67ACC" w14:textId="234004AC" w:rsidR="00641A12" w:rsidRDefault="003B2819" w:rsidP="0024508B">
      <w:pPr>
        <w:numPr>
          <w:ilvl w:val="0"/>
          <w:numId w:val="3"/>
        </w:numPr>
      </w:pPr>
      <w:r w:rsidRPr="00761A14">
        <w:t>TEI email</w:t>
      </w:r>
      <w:r>
        <w:t xml:space="preserve"> can be used for any email </w:t>
      </w:r>
      <w:proofErr w:type="gramStart"/>
      <w:r>
        <w:t>address :</w:t>
      </w:r>
      <w:proofErr w:type="gramEnd"/>
      <w:r>
        <w:t xml:space="preserve"> </w:t>
      </w:r>
      <w:r w:rsidRPr="00761A14">
        <w:t>lou.burnard@tge-adonis.fr</w:t>
      </w:r>
    </w:p>
    <w:sectPr w:rsidR="00641A12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CB785A" w14:textId="77777777" w:rsidR="00442CBA" w:rsidRDefault="00442CBA">
      <w:r>
        <w:separator/>
      </w:r>
    </w:p>
  </w:endnote>
  <w:endnote w:type="continuationSeparator" w:id="0">
    <w:p w14:paraId="0F6984AC" w14:textId="77777777" w:rsidR="00442CBA" w:rsidRDefault="00442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 PL UMing HK">
    <w:altName w:val="ＭＳ 明朝"/>
    <w:charset w:val="80"/>
    <w:family w:val="auto"/>
    <w:pitch w:val="variable"/>
  </w:font>
  <w:font w:name="Lohit Hindi">
    <w:altName w:val="ＭＳ 明朝"/>
    <w:charset w:val="80"/>
    <w:family w:val="auto"/>
    <w:pitch w:val="variable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Grande">
    <w:altName w:val="Courier New"/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01BDCC" w14:textId="77777777" w:rsidR="00442CBA" w:rsidRDefault="00442CBA">
      <w:r>
        <w:separator/>
      </w:r>
    </w:p>
  </w:footnote>
  <w:footnote w:type="continuationSeparator" w:id="0">
    <w:p w14:paraId="172F43E3" w14:textId="77777777" w:rsidR="00442CBA" w:rsidRDefault="00442CBA">
      <w:r>
        <w:continuationSeparator/>
      </w:r>
    </w:p>
  </w:footnote>
  <w:footnote w:id="1">
    <w:p w14:paraId="376DD980" w14:textId="2CBF4A73" w:rsidR="00442CBA" w:rsidRDefault="00442CBA">
      <w:pPr>
        <w:pStyle w:val="FootnoteText"/>
      </w:pPr>
      <w:r>
        <w:rPr>
          <w:rStyle w:val="FootnoteReference"/>
        </w:rPr>
        <w:footnoteRef/>
      </w:r>
      <w:r>
        <w:t xml:space="preserve"> This is the Footnote text automatically styled with “Footnote Text”.</w:t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A284DF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8C00671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F91EBA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1D78EE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93883D5E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2208E3D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B82680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30AA7A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B29487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6BA065C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E83A900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2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2EEA75D4"/>
    <w:multiLevelType w:val="hybridMultilevel"/>
    <w:tmpl w:val="502650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845490F"/>
    <w:multiLevelType w:val="hybridMultilevel"/>
    <w:tmpl w:val="009A5776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13"/>
  </w:num>
  <w:num w:numId="4">
    <w:abstractNumId w:val="14"/>
  </w:num>
  <w:num w:numId="5">
    <w:abstractNumId w:val="10"/>
  </w:num>
  <w:num w:numId="6">
    <w:abstractNumId w:val="8"/>
  </w:num>
  <w:num w:numId="7">
    <w:abstractNumId w:val="7"/>
  </w:num>
  <w:num w:numId="8">
    <w:abstractNumId w:val="6"/>
  </w:num>
  <w:num w:numId="9">
    <w:abstractNumId w:val="5"/>
  </w:num>
  <w:num w:numId="10">
    <w:abstractNumId w:val="9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88E"/>
    <w:rsid w:val="00042A96"/>
    <w:rsid w:val="000546B8"/>
    <w:rsid w:val="000B313D"/>
    <w:rsid w:val="00105E07"/>
    <w:rsid w:val="0011075F"/>
    <w:rsid w:val="0011788C"/>
    <w:rsid w:val="001562FB"/>
    <w:rsid w:val="0017009A"/>
    <w:rsid w:val="00184F6F"/>
    <w:rsid w:val="001C140D"/>
    <w:rsid w:val="001E4183"/>
    <w:rsid w:val="002304DF"/>
    <w:rsid w:val="00237F06"/>
    <w:rsid w:val="0024508B"/>
    <w:rsid w:val="002823F7"/>
    <w:rsid w:val="00287F52"/>
    <w:rsid w:val="002B01C2"/>
    <w:rsid w:val="002E30B1"/>
    <w:rsid w:val="002E7611"/>
    <w:rsid w:val="002F1C6B"/>
    <w:rsid w:val="002F690A"/>
    <w:rsid w:val="0031031E"/>
    <w:rsid w:val="00316904"/>
    <w:rsid w:val="003260FB"/>
    <w:rsid w:val="00376CCC"/>
    <w:rsid w:val="00384C36"/>
    <w:rsid w:val="0039724A"/>
    <w:rsid w:val="003B2819"/>
    <w:rsid w:val="003C2D73"/>
    <w:rsid w:val="003C704E"/>
    <w:rsid w:val="003D532A"/>
    <w:rsid w:val="00407DE6"/>
    <w:rsid w:val="00442CBA"/>
    <w:rsid w:val="00464ED3"/>
    <w:rsid w:val="00492766"/>
    <w:rsid w:val="004D23E5"/>
    <w:rsid w:val="0052188E"/>
    <w:rsid w:val="00535CB7"/>
    <w:rsid w:val="00540320"/>
    <w:rsid w:val="00581BAD"/>
    <w:rsid w:val="00582E68"/>
    <w:rsid w:val="00586151"/>
    <w:rsid w:val="005D64B9"/>
    <w:rsid w:val="005F709E"/>
    <w:rsid w:val="00631851"/>
    <w:rsid w:val="00641A12"/>
    <w:rsid w:val="00642725"/>
    <w:rsid w:val="00650EA8"/>
    <w:rsid w:val="006559A0"/>
    <w:rsid w:val="006C0FA2"/>
    <w:rsid w:val="006C3F79"/>
    <w:rsid w:val="00705284"/>
    <w:rsid w:val="00711E17"/>
    <w:rsid w:val="00727F6D"/>
    <w:rsid w:val="00761A14"/>
    <w:rsid w:val="007B761C"/>
    <w:rsid w:val="007C5A5D"/>
    <w:rsid w:val="0083104F"/>
    <w:rsid w:val="008D4C6D"/>
    <w:rsid w:val="008E5992"/>
    <w:rsid w:val="0090208E"/>
    <w:rsid w:val="00924D76"/>
    <w:rsid w:val="0092538F"/>
    <w:rsid w:val="009516C4"/>
    <w:rsid w:val="00957C4B"/>
    <w:rsid w:val="009919A8"/>
    <w:rsid w:val="00A27B58"/>
    <w:rsid w:val="00A32A4D"/>
    <w:rsid w:val="00A65347"/>
    <w:rsid w:val="00AA3EDD"/>
    <w:rsid w:val="00AC42C6"/>
    <w:rsid w:val="00B32A10"/>
    <w:rsid w:val="00B44F8B"/>
    <w:rsid w:val="00BA035F"/>
    <w:rsid w:val="00C25FA6"/>
    <w:rsid w:val="00C37A1B"/>
    <w:rsid w:val="00C563A0"/>
    <w:rsid w:val="00C90C95"/>
    <w:rsid w:val="00CA73A1"/>
    <w:rsid w:val="00CF67BE"/>
    <w:rsid w:val="00D6770F"/>
    <w:rsid w:val="00D82F8D"/>
    <w:rsid w:val="00D86129"/>
    <w:rsid w:val="00DE6D0A"/>
    <w:rsid w:val="00E15F5D"/>
    <w:rsid w:val="00E456E9"/>
    <w:rsid w:val="00EB4D07"/>
    <w:rsid w:val="00F2091B"/>
    <w:rsid w:val="00F31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0F892A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/>
    <w:lsdException w:name="heading 2" w:semiHidden="0" w:uiPriority="0" w:unhideWhenUsed="0"/>
    <w:lsdException w:name="heading 3" w:semiHidden="0" w:uiPriority="0" w:unhideWhenUsed="0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009A"/>
    <w:pPr>
      <w:widowControl w:val="0"/>
      <w:suppressAutoHyphens/>
      <w:spacing w:before="120" w:after="120"/>
    </w:pPr>
    <w:rPr>
      <w:rFonts w:eastAsia="AR PL UMing HK" w:cs="Lohit Hindi"/>
      <w:kern w:val="1"/>
      <w:sz w:val="24"/>
      <w:szCs w:val="24"/>
      <w:lang w:val="en-US" w:eastAsia="hi-IN" w:bidi="hi-IN"/>
    </w:rPr>
  </w:style>
  <w:style w:type="paragraph" w:styleId="Heading1">
    <w:name w:val="heading 1"/>
    <w:basedOn w:val="Normal"/>
    <w:next w:val="Normal"/>
    <w:rsid w:val="00A32A4D"/>
    <w:pPr>
      <w:keepNext/>
      <w:tabs>
        <w:tab w:val="num" w:pos="432"/>
      </w:tabs>
      <w:spacing w:before="360"/>
      <w:ind w:left="431" w:hanging="431"/>
      <w:outlineLvl w:val="0"/>
    </w:pPr>
    <w:rPr>
      <w:rFonts w:asciiTheme="majorHAnsi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rsid w:val="0092538F"/>
    <w:pPr>
      <w:keepNext/>
      <w:tabs>
        <w:tab w:val="num" w:pos="576"/>
      </w:tabs>
      <w:spacing w:before="240"/>
      <w:ind w:left="576" w:hanging="576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rsid w:val="0092538F"/>
    <w:pPr>
      <w:keepNext/>
      <w:tabs>
        <w:tab w:val="num" w:pos="720"/>
      </w:tabs>
      <w:spacing w:before="240"/>
      <w:ind w:left="720" w:hanging="720"/>
      <w:outlineLvl w:val="2"/>
    </w:pPr>
    <w:rPr>
      <w:rFonts w:ascii="Arial" w:hAnsi="Arial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2538F"/>
    <w:rPr>
      <w:rFonts w:ascii="Arial" w:eastAsia="AR PL UMing HK" w:hAnsi="Arial" w:cs="Lohit Hindi"/>
      <w:b/>
      <w:bCs/>
      <w:i/>
      <w:iCs/>
      <w:kern w:val="1"/>
      <w:sz w:val="28"/>
      <w:szCs w:val="28"/>
      <w:lang w:val="en-US" w:eastAsia="hi-IN" w:bidi="hi-IN"/>
    </w:rPr>
  </w:style>
  <w:style w:type="character" w:customStyle="1" w:styleId="email">
    <w:name w:val="email"/>
    <w:basedOn w:val="DefaultParagraphFont"/>
    <w:uiPriority w:val="1"/>
    <w:rsid w:val="0092538F"/>
  </w:style>
  <w:style w:type="paragraph" w:styleId="Caption">
    <w:name w:val="caption"/>
    <w:basedOn w:val="Normal"/>
    <w:rsid w:val="002E7611"/>
    <w:pPr>
      <w:suppressLineNumbers/>
    </w:pPr>
    <w:rPr>
      <w:i/>
      <w:iCs/>
    </w:rPr>
  </w:style>
  <w:style w:type="paragraph" w:customStyle="1" w:styleId="TEIName">
    <w:name w:val="TEI Name"/>
    <w:basedOn w:val="Normal"/>
    <w:link w:val="TEINameChar"/>
    <w:rsid w:val="00AC42C6"/>
    <w:pPr>
      <w:jc w:val="center"/>
    </w:pPr>
  </w:style>
  <w:style w:type="character" w:customStyle="1" w:styleId="TEINameChar">
    <w:name w:val="TEI Name Char"/>
    <w:basedOn w:val="DefaultParagraphFont"/>
    <w:link w:val="TEIName"/>
    <w:rsid w:val="00AC42C6"/>
    <w:rPr>
      <w:rFonts w:eastAsia="AR PL UMing HK" w:cs="Lohit Hindi"/>
      <w:kern w:val="1"/>
      <w:sz w:val="24"/>
      <w:szCs w:val="24"/>
      <w:lang w:val="en-US" w:eastAsia="hi-IN" w:bidi="hi-IN"/>
    </w:rPr>
  </w:style>
  <w:style w:type="character" w:customStyle="1" w:styleId="foreign">
    <w:name w:val="foreign"/>
    <w:basedOn w:val="DefaultParagraphFont"/>
    <w:uiPriority w:val="1"/>
    <w:rsid w:val="0092538F"/>
    <w:rPr>
      <w:i/>
      <w:iCs/>
    </w:rPr>
  </w:style>
  <w:style w:type="character" w:customStyle="1" w:styleId="TEIname0">
    <w:name w:val="TEI name"/>
    <w:basedOn w:val="DefaultParagraphFont"/>
    <w:uiPriority w:val="1"/>
    <w:rsid w:val="002E7611"/>
    <w:rPr>
      <w:b/>
      <w:color w:val="548DD4" w:themeColor="text2" w:themeTint="99"/>
    </w:rPr>
  </w:style>
  <w:style w:type="character" w:customStyle="1" w:styleId="TEIsurname">
    <w:name w:val="TEI surname"/>
    <w:basedOn w:val="DefaultParagraphFont"/>
    <w:uiPriority w:val="1"/>
    <w:rsid w:val="002E7611"/>
  </w:style>
  <w:style w:type="paragraph" w:customStyle="1" w:styleId="technicalterm">
    <w:name w:val="technicalterm"/>
    <w:basedOn w:val="Normal"/>
    <w:link w:val="technicaltermChar"/>
    <w:rsid w:val="002E7611"/>
    <w:rPr>
      <w:i/>
    </w:rPr>
  </w:style>
  <w:style w:type="character" w:customStyle="1" w:styleId="technicaltermChar">
    <w:name w:val="technicalterm Char"/>
    <w:basedOn w:val="DefaultParagraphFont"/>
    <w:link w:val="technicalterm"/>
    <w:rsid w:val="002E7611"/>
    <w:rPr>
      <w:rFonts w:eastAsia="AR PL UMing HK" w:cs="Lohit Hindi"/>
      <w:i/>
      <w:kern w:val="1"/>
      <w:sz w:val="24"/>
      <w:szCs w:val="24"/>
      <w:lang w:val="en-US" w:eastAsia="hi-IN" w:bidi="hi-IN"/>
    </w:rPr>
  </w:style>
  <w:style w:type="paragraph" w:customStyle="1" w:styleId="TEItitle">
    <w:name w:val="TEI title"/>
    <w:basedOn w:val="Normal"/>
    <w:link w:val="TEItitleChar"/>
    <w:rsid w:val="002E7611"/>
    <w:rPr>
      <w:i/>
    </w:rPr>
  </w:style>
  <w:style w:type="character" w:customStyle="1" w:styleId="TEItitleChar">
    <w:name w:val="TEI title Char"/>
    <w:basedOn w:val="DefaultParagraphFont"/>
    <w:link w:val="TEItitle"/>
    <w:rsid w:val="002E7611"/>
    <w:rPr>
      <w:rFonts w:eastAsia="AR PL UMing HK" w:cs="Lohit Hindi"/>
      <w:i/>
      <w:kern w:val="1"/>
      <w:sz w:val="24"/>
      <w:szCs w:val="24"/>
      <w:lang w:val="en-US" w:eastAsia="hi-IN" w:bidi="hi-IN"/>
    </w:rPr>
  </w:style>
  <w:style w:type="paragraph" w:customStyle="1" w:styleId="formula">
    <w:name w:val="formula"/>
    <w:basedOn w:val="Normal"/>
    <w:link w:val="formulaChar"/>
    <w:rsid w:val="002E7611"/>
    <w:rPr>
      <w:rFonts w:ascii="Arial" w:hAnsi="Arial"/>
    </w:rPr>
  </w:style>
  <w:style w:type="character" w:customStyle="1" w:styleId="formulaChar">
    <w:name w:val="formula Char"/>
    <w:basedOn w:val="DefaultParagraphFont"/>
    <w:link w:val="formula"/>
    <w:rsid w:val="002E7611"/>
    <w:rPr>
      <w:rFonts w:ascii="Arial" w:eastAsia="AR PL UMing HK" w:hAnsi="Arial" w:cs="Lohit Hindi"/>
      <w:kern w:val="1"/>
      <w:sz w:val="24"/>
      <w:szCs w:val="24"/>
      <w:lang w:val="en-US" w:eastAsia="hi-IN" w:bidi="hi-IN"/>
    </w:rPr>
  </w:style>
  <w:style w:type="paragraph" w:customStyle="1" w:styleId="epigraph">
    <w:name w:val="epigraph"/>
    <w:basedOn w:val="Normal"/>
    <w:next w:val="Normal"/>
    <w:link w:val="epigraphChar"/>
    <w:rsid w:val="0031031E"/>
    <w:pPr>
      <w:spacing w:after="360"/>
      <w:ind w:left="227"/>
      <w:jc w:val="right"/>
    </w:pPr>
    <w:rPr>
      <w:rFonts w:cs="Mangal"/>
      <w:iCs/>
      <w:color w:val="000000" w:themeColor="text1"/>
      <w:sz w:val="22"/>
      <w:szCs w:val="22"/>
    </w:rPr>
  </w:style>
  <w:style w:type="character" w:customStyle="1" w:styleId="epigraphChar">
    <w:name w:val="epigraph Char"/>
    <w:basedOn w:val="DefaultParagraphFont"/>
    <w:link w:val="epigraph"/>
    <w:rsid w:val="0031031E"/>
    <w:rPr>
      <w:rFonts w:eastAsia="AR PL UMing HK" w:cs="Mangal"/>
      <w:iCs/>
      <w:color w:val="000000" w:themeColor="text1"/>
      <w:kern w:val="1"/>
      <w:sz w:val="22"/>
      <w:szCs w:val="22"/>
      <w:lang w:val="en-US" w:eastAsia="hi-IN" w:bidi="hi-IN"/>
    </w:rPr>
  </w:style>
  <w:style w:type="paragraph" w:customStyle="1" w:styleId="abstract">
    <w:name w:val="abstract"/>
    <w:basedOn w:val="Normal"/>
    <w:rsid w:val="0011075F"/>
    <w:rPr>
      <w:i/>
    </w:rPr>
  </w:style>
  <w:style w:type="paragraph" w:customStyle="1" w:styleId="author">
    <w:name w:val="author"/>
    <w:basedOn w:val="Normal"/>
    <w:next w:val="Normal"/>
    <w:link w:val="authorChar"/>
    <w:rsid w:val="005D64B9"/>
    <w:pPr>
      <w:spacing w:after="600"/>
      <w:jc w:val="center"/>
    </w:pPr>
    <w:rPr>
      <w:color w:val="4BACC6" w:themeColor="accent5"/>
    </w:rPr>
  </w:style>
  <w:style w:type="character" w:customStyle="1" w:styleId="authorChar">
    <w:name w:val="author Char"/>
    <w:basedOn w:val="Heading2Char"/>
    <w:link w:val="author"/>
    <w:rsid w:val="005D64B9"/>
    <w:rPr>
      <w:rFonts w:ascii="Arial" w:eastAsia="AR PL UMing HK" w:hAnsi="Arial" w:cs="Lohit Hindi"/>
      <w:b w:val="0"/>
      <w:bCs w:val="0"/>
      <w:i w:val="0"/>
      <w:iCs w:val="0"/>
      <w:color w:val="4BACC6" w:themeColor="accent5"/>
      <w:kern w:val="1"/>
      <w:sz w:val="24"/>
      <w:szCs w:val="24"/>
      <w:lang w:val="en-US" w:eastAsia="hi-IN" w:bidi="hi-IN"/>
    </w:rPr>
  </w:style>
  <w:style w:type="character" w:customStyle="1" w:styleId="InlineQuote">
    <w:name w:val="Inline Quote"/>
    <w:basedOn w:val="DefaultParagraphFont"/>
    <w:uiPriority w:val="1"/>
    <w:rsid w:val="0092538F"/>
    <w:rPr>
      <w:rFonts w:eastAsia="AR PL UMing HK" w:cs="Lohit Hindi"/>
      <w:i/>
      <w:kern w:val="1"/>
      <w:sz w:val="24"/>
      <w:szCs w:val="24"/>
      <w:lang w:val="en-US" w:eastAsia="hi-IN" w:bidi="hi-IN"/>
    </w:rPr>
  </w:style>
  <w:style w:type="paragraph" w:customStyle="1" w:styleId="ArticleTitle">
    <w:name w:val="Article Title"/>
    <w:basedOn w:val="Normal"/>
    <w:next w:val="Normal"/>
    <w:link w:val="ArticleTitleChar"/>
    <w:rsid w:val="0092538F"/>
    <w:pPr>
      <w:spacing w:before="0" w:after="0"/>
      <w:ind w:left="113"/>
    </w:pPr>
  </w:style>
  <w:style w:type="character" w:customStyle="1" w:styleId="ArticleTitleChar">
    <w:name w:val="Article Title Char"/>
    <w:basedOn w:val="DefaultParagraphFont"/>
    <w:link w:val="ArticleTitle"/>
    <w:rsid w:val="0092538F"/>
    <w:rPr>
      <w:rFonts w:eastAsia="AR PL UMing HK" w:cs="Lohit Hindi"/>
      <w:kern w:val="1"/>
      <w:sz w:val="24"/>
      <w:szCs w:val="24"/>
      <w:lang w:val="en-US" w:eastAsia="hi-IN" w:bidi="hi-IN"/>
    </w:rPr>
  </w:style>
  <w:style w:type="paragraph" w:customStyle="1" w:styleId="SeriesTitle">
    <w:name w:val="Series Title"/>
    <w:basedOn w:val="Normal"/>
    <w:next w:val="Normal"/>
    <w:link w:val="SeriesTitleChar"/>
    <w:rsid w:val="0092538F"/>
    <w:pPr>
      <w:spacing w:before="0" w:after="0"/>
      <w:ind w:left="113"/>
    </w:pPr>
    <w:rPr>
      <w:i/>
    </w:rPr>
  </w:style>
  <w:style w:type="character" w:customStyle="1" w:styleId="SeriesTitleChar">
    <w:name w:val="Series Title Char"/>
    <w:basedOn w:val="DefaultParagraphFont"/>
    <w:link w:val="SeriesTitle"/>
    <w:rsid w:val="0092538F"/>
    <w:rPr>
      <w:rFonts w:eastAsia="AR PL UMing HK" w:cs="Lohit Hindi"/>
      <w:i/>
      <w:kern w:val="1"/>
      <w:sz w:val="24"/>
      <w:szCs w:val="24"/>
      <w:lang w:val="en-US" w:eastAsia="hi-IN" w:bidi="hi-IN"/>
    </w:rPr>
  </w:style>
  <w:style w:type="character" w:customStyle="1" w:styleId="DatePub">
    <w:name w:val="Date Pub"/>
    <w:basedOn w:val="DefaultParagraphFont"/>
    <w:uiPriority w:val="1"/>
    <w:rsid w:val="002E7611"/>
  </w:style>
  <w:style w:type="paragraph" w:customStyle="1" w:styleId="TEIAddress">
    <w:name w:val="TEI Address"/>
    <w:basedOn w:val="Normal"/>
    <w:link w:val="TEIAddressChar"/>
    <w:rsid w:val="002E7611"/>
  </w:style>
  <w:style w:type="character" w:customStyle="1" w:styleId="TEIAddressChar">
    <w:name w:val="TEI Address Char"/>
    <w:basedOn w:val="DefaultParagraphFont"/>
    <w:link w:val="TEIAddress"/>
    <w:rsid w:val="002E7611"/>
    <w:rPr>
      <w:rFonts w:eastAsia="AR PL UMing HK" w:cs="Lohit Hindi"/>
      <w:kern w:val="1"/>
      <w:sz w:val="24"/>
      <w:szCs w:val="24"/>
      <w:lang w:val="en-US" w:eastAsia="hi-IN" w:bidi="hi-IN"/>
    </w:rPr>
  </w:style>
  <w:style w:type="character" w:styleId="BookTitle">
    <w:name w:val="Book Title"/>
    <w:basedOn w:val="DefaultParagraphFont"/>
    <w:uiPriority w:val="33"/>
    <w:rsid w:val="002E7611"/>
    <w:rPr>
      <w:b w:val="0"/>
      <w:bCs/>
      <w:i w:val="0"/>
      <w:caps w:val="0"/>
      <w:smallCaps w:val="0"/>
      <w:color w:val="7030A0"/>
      <w:spacing w:val="5"/>
    </w:rPr>
  </w:style>
  <w:style w:type="paragraph" w:customStyle="1" w:styleId="TEIdocAuthor">
    <w:name w:val="TEI docAuthor"/>
    <w:basedOn w:val="Heading2"/>
    <w:next w:val="Normal"/>
    <w:link w:val="TEIdocAuthorChar"/>
    <w:rsid w:val="002E7611"/>
    <w:pPr>
      <w:ind w:left="0" w:firstLine="0"/>
    </w:pPr>
  </w:style>
  <w:style w:type="character" w:customStyle="1" w:styleId="TEIdocAuthorChar">
    <w:name w:val="TEI docAuthor Char"/>
    <w:basedOn w:val="Heading2Char"/>
    <w:link w:val="TEIdocAuthor"/>
    <w:rsid w:val="002E7611"/>
    <w:rPr>
      <w:rFonts w:ascii="Arial" w:eastAsia="AR PL UMing HK" w:hAnsi="Arial" w:cs="Lohit Hindi"/>
      <w:b/>
      <w:bCs/>
      <w:i/>
      <w:iCs/>
      <w:kern w:val="1"/>
      <w:sz w:val="28"/>
      <w:szCs w:val="28"/>
      <w:lang w:val="en-US" w:eastAsia="hi-IN" w:bidi="hi-IN"/>
    </w:rPr>
  </w:style>
  <w:style w:type="paragraph" w:customStyle="1" w:styleId="TEIAddrLine">
    <w:name w:val="TEI AddrLine"/>
    <w:basedOn w:val="TEIAddress"/>
    <w:link w:val="TEIAddrLineChar"/>
    <w:rsid w:val="002E7611"/>
  </w:style>
  <w:style w:type="character" w:customStyle="1" w:styleId="TEIAddrLineChar">
    <w:name w:val="TEI AddrLine Char"/>
    <w:basedOn w:val="TEIAddressChar"/>
    <w:link w:val="TEIAddrLine"/>
    <w:rsid w:val="002E7611"/>
    <w:rPr>
      <w:rFonts w:eastAsia="AR PL UMing HK" w:cs="Lohit Hindi"/>
      <w:kern w:val="1"/>
      <w:sz w:val="24"/>
      <w:szCs w:val="24"/>
      <w:lang w:val="en-US" w:eastAsia="hi-IN" w:bidi="hi-IN"/>
    </w:rPr>
  </w:style>
  <w:style w:type="paragraph" w:customStyle="1" w:styleId="bibliography">
    <w:name w:val="bibliography"/>
    <w:basedOn w:val="Normal"/>
    <w:link w:val="bibliographyChar"/>
    <w:rsid w:val="0052188E"/>
    <w:pPr>
      <w:spacing w:before="0"/>
    </w:pPr>
  </w:style>
  <w:style w:type="character" w:customStyle="1" w:styleId="bibliographyChar">
    <w:name w:val="bibliography Char"/>
    <w:basedOn w:val="DefaultParagraphFont"/>
    <w:link w:val="bibliography"/>
    <w:rsid w:val="0052188E"/>
    <w:rPr>
      <w:rFonts w:eastAsia="AR PL UMing HK" w:cs="Lohit Hindi"/>
      <w:kern w:val="1"/>
      <w:sz w:val="24"/>
      <w:szCs w:val="24"/>
      <w:lang w:val="en-US" w:eastAsia="hi-IN" w:bidi="hi-IN"/>
    </w:rPr>
  </w:style>
  <w:style w:type="character" w:customStyle="1" w:styleId="TEIbiblScope">
    <w:name w:val="TEI biblScope"/>
    <w:basedOn w:val="DefaultParagraphFont"/>
    <w:uiPriority w:val="1"/>
    <w:rsid w:val="002304DF"/>
  </w:style>
  <w:style w:type="paragraph" w:styleId="BalloonText">
    <w:name w:val="Balloon Text"/>
    <w:basedOn w:val="Normal"/>
    <w:link w:val="BalloonTextChar"/>
    <w:uiPriority w:val="99"/>
    <w:semiHidden/>
    <w:unhideWhenUsed/>
    <w:rsid w:val="00B32A10"/>
    <w:pPr>
      <w:spacing w:before="0"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A10"/>
    <w:rPr>
      <w:rFonts w:ascii="Lucida Grande" w:eastAsia="AR PL UMing HK" w:hAnsi="Lucida Grande" w:cs="Lucida Grande"/>
      <w:kern w:val="1"/>
      <w:sz w:val="18"/>
      <w:szCs w:val="18"/>
      <w:lang w:val="en-US" w:eastAsia="hi-IN" w:bidi="hi-IN"/>
    </w:rPr>
  </w:style>
  <w:style w:type="paragraph" w:styleId="List">
    <w:name w:val="List"/>
    <w:basedOn w:val="Normal"/>
    <w:uiPriority w:val="99"/>
    <w:unhideWhenUsed/>
    <w:rsid w:val="001C140D"/>
    <w:pPr>
      <w:ind w:left="283" w:hanging="283"/>
      <w:contextualSpacing/>
    </w:pPr>
  </w:style>
  <w:style w:type="paragraph" w:styleId="Title">
    <w:name w:val="Title"/>
    <w:basedOn w:val="Normal"/>
    <w:next w:val="Normal"/>
    <w:link w:val="TitleChar"/>
    <w:uiPriority w:val="10"/>
    <w:rsid w:val="005D64B9"/>
    <w:pPr>
      <w:pBdr>
        <w:bottom w:val="single" w:sz="8" w:space="4" w:color="4F81BD" w:themeColor="accent1"/>
      </w:pBdr>
      <w:spacing w:before="0" w:after="300"/>
      <w:contextualSpacing/>
      <w:jc w:val="center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D64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44"/>
      <w:szCs w:val="52"/>
      <w:lang w:val="en-US" w:eastAsia="hi-IN" w:bidi="hi-IN"/>
    </w:rPr>
  </w:style>
  <w:style w:type="paragraph" w:styleId="Subtitle">
    <w:name w:val="Subtitle"/>
    <w:basedOn w:val="Normal"/>
    <w:next w:val="Normal"/>
    <w:link w:val="SubtitleChar"/>
    <w:uiPriority w:val="11"/>
    <w:rsid w:val="005D64B9"/>
    <w:pPr>
      <w:numPr>
        <w:ilvl w:val="1"/>
      </w:numPr>
      <w:ind w:firstLine="284"/>
      <w:jc w:val="center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5D64B9"/>
    <w:rPr>
      <w:rFonts w:asciiTheme="majorHAnsi" w:eastAsiaTheme="majorEastAsia" w:hAnsiTheme="majorHAnsi" w:cstheme="majorBidi"/>
      <w:i/>
      <w:iCs/>
      <w:color w:val="4F81BD" w:themeColor="accent1"/>
      <w:spacing w:val="15"/>
      <w:kern w:val="1"/>
      <w:sz w:val="24"/>
      <w:szCs w:val="24"/>
      <w:lang w:val="en-US" w:eastAsia="hi-IN" w:bidi="hi-IN"/>
    </w:rPr>
  </w:style>
  <w:style w:type="paragraph" w:styleId="BodyText">
    <w:name w:val="Body Text"/>
    <w:basedOn w:val="Normal"/>
    <w:link w:val="BodyTextChar"/>
    <w:uiPriority w:val="99"/>
    <w:semiHidden/>
    <w:unhideWhenUsed/>
    <w:rsid w:val="00042A96"/>
  </w:style>
  <w:style w:type="character" w:customStyle="1" w:styleId="BodyTextChar">
    <w:name w:val="Body Text Char"/>
    <w:basedOn w:val="DefaultParagraphFont"/>
    <w:link w:val="BodyText"/>
    <w:uiPriority w:val="99"/>
    <w:semiHidden/>
    <w:rsid w:val="00042A96"/>
    <w:rPr>
      <w:rFonts w:eastAsia="AR PL UMing HK" w:cs="Lohit Hindi"/>
      <w:kern w:val="1"/>
      <w:sz w:val="24"/>
      <w:szCs w:val="24"/>
      <w:lang w:val="en-US" w:eastAsia="hi-IN" w:bidi="hi-IN"/>
    </w:rPr>
  </w:style>
  <w:style w:type="paragraph" w:styleId="BodyTextFirstIndent">
    <w:name w:val="Body Text First Indent"/>
    <w:basedOn w:val="BodyText"/>
    <w:link w:val="BodyTextFirstIndentChar"/>
    <w:uiPriority w:val="99"/>
    <w:unhideWhenUsed/>
    <w:rsid w:val="00042A96"/>
    <w:pPr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042A96"/>
    <w:rPr>
      <w:rFonts w:eastAsia="AR PL UMing HK" w:cs="Lohit Hindi"/>
      <w:kern w:val="1"/>
      <w:sz w:val="24"/>
      <w:szCs w:val="24"/>
      <w:lang w:val="en-US" w:eastAsia="hi-IN" w:bidi="hi-IN"/>
    </w:rPr>
  </w:style>
  <w:style w:type="paragraph" w:styleId="ListBullet">
    <w:name w:val="List Bullet"/>
    <w:basedOn w:val="Normal"/>
    <w:uiPriority w:val="99"/>
    <w:unhideWhenUsed/>
    <w:rsid w:val="001C140D"/>
    <w:pPr>
      <w:numPr>
        <w:numId w:val="5"/>
      </w:numPr>
      <w:contextualSpacing/>
    </w:pPr>
  </w:style>
  <w:style w:type="paragraph" w:styleId="ListNumber">
    <w:name w:val="List Number"/>
    <w:basedOn w:val="Normal"/>
    <w:uiPriority w:val="99"/>
    <w:unhideWhenUsed/>
    <w:rsid w:val="00586151"/>
    <w:pPr>
      <w:numPr>
        <w:numId w:val="10"/>
      </w:numPr>
      <w:contextualSpacing/>
    </w:pPr>
  </w:style>
  <w:style w:type="paragraph" w:styleId="ListNumber2">
    <w:name w:val="List Number 2"/>
    <w:basedOn w:val="Normal"/>
    <w:uiPriority w:val="99"/>
    <w:unhideWhenUsed/>
    <w:rsid w:val="00D86129"/>
    <w:pPr>
      <w:numPr>
        <w:numId w:val="11"/>
      </w:numPr>
      <w:contextualSpacing/>
    </w:pPr>
  </w:style>
  <w:style w:type="paragraph" w:styleId="Quote">
    <w:name w:val="Quote"/>
    <w:basedOn w:val="Normal"/>
    <w:next w:val="Normal"/>
    <w:link w:val="QuoteChar"/>
    <w:uiPriority w:val="29"/>
    <w:rsid w:val="008E5992"/>
    <w:pPr>
      <w:ind w:left="567" w:right="424"/>
    </w:pPr>
    <w:rPr>
      <w:iCs/>
      <w:color w:val="000000" w:themeColor="text1"/>
      <w:sz w:val="20"/>
      <w:szCs w:val="20"/>
    </w:rPr>
  </w:style>
  <w:style w:type="character" w:customStyle="1" w:styleId="QuoteChar">
    <w:name w:val="Quote Char"/>
    <w:basedOn w:val="DefaultParagraphFont"/>
    <w:link w:val="Quote"/>
    <w:uiPriority w:val="29"/>
    <w:rsid w:val="008E5992"/>
    <w:rPr>
      <w:rFonts w:eastAsia="AR PL UMing HK" w:cs="Lohit Hindi"/>
      <w:iCs/>
      <w:color w:val="000000" w:themeColor="text1"/>
      <w:kern w:val="1"/>
      <w:lang w:val="en-US" w:eastAsia="hi-IN" w:bidi="hi-IN"/>
    </w:rPr>
  </w:style>
  <w:style w:type="paragraph" w:styleId="FootnoteText">
    <w:name w:val="footnote text"/>
    <w:basedOn w:val="Normal"/>
    <w:link w:val="FootnoteTextChar"/>
    <w:uiPriority w:val="99"/>
    <w:unhideWhenUsed/>
    <w:rsid w:val="005F709E"/>
    <w:pPr>
      <w:spacing w:before="0" w:after="0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F709E"/>
    <w:rPr>
      <w:rFonts w:eastAsia="AR PL UMing HK" w:cs="Lohit Hindi"/>
      <w:kern w:val="1"/>
      <w:szCs w:val="24"/>
      <w:lang w:val="en-US" w:eastAsia="hi-IN" w:bidi="hi-IN"/>
    </w:rPr>
  </w:style>
  <w:style w:type="character" w:styleId="FootnoteReference">
    <w:name w:val="footnote reference"/>
    <w:basedOn w:val="DefaultParagraphFont"/>
    <w:uiPriority w:val="99"/>
    <w:unhideWhenUsed/>
    <w:rsid w:val="005F709E"/>
    <w:rPr>
      <w:vertAlign w:val="superscript"/>
    </w:rPr>
  </w:style>
  <w:style w:type="character" w:customStyle="1" w:styleId="reference">
    <w:name w:val="reference"/>
    <w:basedOn w:val="DefaultParagraphFont"/>
    <w:uiPriority w:val="1"/>
    <w:rsid w:val="00464ED3"/>
    <w:rPr>
      <w:color w:val="4F81BD" w:themeColor="accent1"/>
    </w:rPr>
  </w:style>
  <w:style w:type="paragraph" w:styleId="NoSpacing">
    <w:name w:val="No Spacing"/>
    <w:uiPriority w:val="1"/>
    <w:rsid w:val="002F1C6B"/>
    <w:pPr>
      <w:widowControl w:val="0"/>
      <w:suppressAutoHyphens/>
    </w:pPr>
    <w:rPr>
      <w:rFonts w:eastAsia="AR PL UMing HK" w:cs="Lohit Hindi"/>
      <w:kern w:val="1"/>
      <w:sz w:val="24"/>
      <w:szCs w:val="24"/>
      <w:lang w:val="en-US" w:eastAsia="hi-IN" w:bidi="hi-IN"/>
    </w:rPr>
  </w:style>
  <w:style w:type="character" w:styleId="SubtleEmphasis">
    <w:name w:val="Subtle Emphasis"/>
    <w:basedOn w:val="DefaultParagraphFont"/>
    <w:uiPriority w:val="19"/>
    <w:rsid w:val="002F1C6B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rsid w:val="002F1C6B"/>
    <w:rPr>
      <w:i/>
      <w:iCs/>
    </w:rPr>
  </w:style>
  <w:style w:type="paragraph" w:styleId="ListParagraph">
    <w:name w:val="List Paragraph"/>
    <w:basedOn w:val="Normal"/>
    <w:uiPriority w:val="34"/>
    <w:rsid w:val="002F1C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/>
    <w:lsdException w:name="heading 2" w:semiHidden="0" w:uiPriority="0" w:unhideWhenUsed="0"/>
    <w:lsdException w:name="heading 3" w:semiHidden="0" w:uiPriority="0" w:unhideWhenUsed="0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009A"/>
    <w:pPr>
      <w:widowControl w:val="0"/>
      <w:suppressAutoHyphens/>
      <w:spacing w:before="120" w:after="120"/>
    </w:pPr>
    <w:rPr>
      <w:rFonts w:eastAsia="AR PL UMing HK" w:cs="Lohit Hindi"/>
      <w:kern w:val="1"/>
      <w:sz w:val="24"/>
      <w:szCs w:val="24"/>
      <w:lang w:val="en-US" w:eastAsia="hi-IN" w:bidi="hi-IN"/>
    </w:rPr>
  </w:style>
  <w:style w:type="paragraph" w:styleId="Heading1">
    <w:name w:val="heading 1"/>
    <w:basedOn w:val="Normal"/>
    <w:next w:val="Normal"/>
    <w:rsid w:val="00A32A4D"/>
    <w:pPr>
      <w:keepNext/>
      <w:tabs>
        <w:tab w:val="num" w:pos="432"/>
      </w:tabs>
      <w:spacing w:before="360"/>
      <w:ind w:left="431" w:hanging="431"/>
      <w:outlineLvl w:val="0"/>
    </w:pPr>
    <w:rPr>
      <w:rFonts w:asciiTheme="majorHAnsi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rsid w:val="0092538F"/>
    <w:pPr>
      <w:keepNext/>
      <w:tabs>
        <w:tab w:val="num" w:pos="576"/>
      </w:tabs>
      <w:spacing w:before="240"/>
      <w:ind w:left="576" w:hanging="576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rsid w:val="0092538F"/>
    <w:pPr>
      <w:keepNext/>
      <w:tabs>
        <w:tab w:val="num" w:pos="720"/>
      </w:tabs>
      <w:spacing w:before="240"/>
      <w:ind w:left="720" w:hanging="720"/>
      <w:outlineLvl w:val="2"/>
    </w:pPr>
    <w:rPr>
      <w:rFonts w:ascii="Arial" w:hAnsi="Arial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2538F"/>
    <w:rPr>
      <w:rFonts w:ascii="Arial" w:eastAsia="AR PL UMing HK" w:hAnsi="Arial" w:cs="Lohit Hindi"/>
      <w:b/>
      <w:bCs/>
      <w:i/>
      <w:iCs/>
      <w:kern w:val="1"/>
      <w:sz w:val="28"/>
      <w:szCs w:val="28"/>
      <w:lang w:val="en-US" w:eastAsia="hi-IN" w:bidi="hi-IN"/>
    </w:rPr>
  </w:style>
  <w:style w:type="character" w:customStyle="1" w:styleId="email">
    <w:name w:val="email"/>
    <w:basedOn w:val="DefaultParagraphFont"/>
    <w:uiPriority w:val="1"/>
    <w:rsid w:val="0092538F"/>
  </w:style>
  <w:style w:type="paragraph" w:styleId="Caption">
    <w:name w:val="caption"/>
    <w:basedOn w:val="Normal"/>
    <w:rsid w:val="002E7611"/>
    <w:pPr>
      <w:suppressLineNumbers/>
    </w:pPr>
    <w:rPr>
      <w:i/>
      <w:iCs/>
    </w:rPr>
  </w:style>
  <w:style w:type="paragraph" w:customStyle="1" w:styleId="TEIName">
    <w:name w:val="TEI Name"/>
    <w:basedOn w:val="Normal"/>
    <w:link w:val="TEINameChar"/>
    <w:rsid w:val="00AC42C6"/>
    <w:pPr>
      <w:jc w:val="center"/>
    </w:pPr>
  </w:style>
  <w:style w:type="character" w:customStyle="1" w:styleId="TEINameChar">
    <w:name w:val="TEI Name Char"/>
    <w:basedOn w:val="DefaultParagraphFont"/>
    <w:link w:val="TEIName"/>
    <w:rsid w:val="00AC42C6"/>
    <w:rPr>
      <w:rFonts w:eastAsia="AR PL UMing HK" w:cs="Lohit Hindi"/>
      <w:kern w:val="1"/>
      <w:sz w:val="24"/>
      <w:szCs w:val="24"/>
      <w:lang w:val="en-US" w:eastAsia="hi-IN" w:bidi="hi-IN"/>
    </w:rPr>
  </w:style>
  <w:style w:type="character" w:customStyle="1" w:styleId="foreign">
    <w:name w:val="foreign"/>
    <w:basedOn w:val="DefaultParagraphFont"/>
    <w:uiPriority w:val="1"/>
    <w:rsid w:val="0092538F"/>
    <w:rPr>
      <w:i/>
      <w:iCs/>
    </w:rPr>
  </w:style>
  <w:style w:type="character" w:customStyle="1" w:styleId="TEIname0">
    <w:name w:val="TEI name"/>
    <w:basedOn w:val="DefaultParagraphFont"/>
    <w:uiPriority w:val="1"/>
    <w:rsid w:val="002E7611"/>
    <w:rPr>
      <w:b/>
      <w:color w:val="548DD4" w:themeColor="text2" w:themeTint="99"/>
    </w:rPr>
  </w:style>
  <w:style w:type="character" w:customStyle="1" w:styleId="TEIsurname">
    <w:name w:val="TEI surname"/>
    <w:basedOn w:val="DefaultParagraphFont"/>
    <w:uiPriority w:val="1"/>
    <w:rsid w:val="002E7611"/>
  </w:style>
  <w:style w:type="paragraph" w:customStyle="1" w:styleId="technicalterm">
    <w:name w:val="technicalterm"/>
    <w:basedOn w:val="Normal"/>
    <w:link w:val="technicaltermChar"/>
    <w:rsid w:val="002E7611"/>
    <w:rPr>
      <w:i/>
    </w:rPr>
  </w:style>
  <w:style w:type="character" w:customStyle="1" w:styleId="technicaltermChar">
    <w:name w:val="technicalterm Char"/>
    <w:basedOn w:val="DefaultParagraphFont"/>
    <w:link w:val="technicalterm"/>
    <w:rsid w:val="002E7611"/>
    <w:rPr>
      <w:rFonts w:eastAsia="AR PL UMing HK" w:cs="Lohit Hindi"/>
      <w:i/>
      <w:kern w:val="1"/>
      <w:sz w:val="24"/>
      <w:szCs w:val="24"/>
      <w:lang w:val="en-US" w:eastAsia="hi-IN" w:bidi="hi-IN"/>
    </w:rPr>
  </w:style>
  <w:style w:type="paragraph" w:customStyle="1" w:styleId="TEItitle">
    <w:name w:val="TEI title"/>
    <w:basedOn w:val="Normal"/>
    <w:link w:val="TEItitleChar"/>
    <w:rsid w:val="002E7611"/>
    <w:rPr>
      <w:i/>
    </w:rPr>
  </w:style>
  <w:style w:type="character" w:customStyle="1" w:styleId="TEItitleChar">
    <w:name w:val="TEI title Char"/>
    <w:basedOn w:val="DefaultParagraphFont"/>
    <w:link w:val="TEItitle"/>
    <w:rsid w:val="002E7611"/>
    <w:rPr>
      <w:rFonts w:eastAsia="AR PL UMing HK" w:cs="Lohit Hindi"/>
      <w:i/>
      <w:kern w:val="1"/>
      <w:sz w:val="24"/>
      <w:szCs w:val="24"/>
      <w:lang w:val="en-US" w:eastAsia="hi-IN" w:bidi="hi-IN"/>
    </w:rPr>
  </w:style>
  <w:style w:type="paragraph" w:customStyle="1" w:styleId="formula">
    <w:name w:val="formula"/>
    <w:basedOn w:val="Normal"/>
    <w:link w:val="formulaChar"/>
    <w:rsid w:val="002E7611"/>
    <w:rPr>
      <w:rFonts w:ascii="Arial" w:hAnsi="Arial"/>
    </w:rPr>
  </w:style>
  <w:style w:type="character" w:customStyle="1" w:styleId="formulaChar">
    <w:name w:val="formula Char"/>
    <w:basedOn w:val="DefaultParagraphFont"/>
    <w:link w:val="formula"/>
    <w:rsid w:val="002E7611"/>
    <w:rPr>
      <w:rFonts w:ascii="Arial" w:eastAsia="AR PL UMing HK" w:hAnsi="Arial" w:cs="Lohit Hindi"/>
      <w:kern w:val="1"/>
      <w:sz w:val="24"/>
      <w:szCs w:val="24"/>
      <w:lang w:val="en-US" w:eastAsia="hi-IN" w:bidi="hi-IN"/>
    </w:rPr>
  </w:style>
  <w:style w:type="paragraph" w:customStyle="1" w:styleId="epigraph">
    <w:name w:val="epigraph"/>
    <w:basedOn w:val="Normal"/>
    <w:next w:val="Normal"/>
    <w:link w:val="epigraphChar"/>
    <w:rsid w:val="0031031E"/>
    <w:pPr>
      <w:spacing w:after="360"/>
      <w:ind w:left="227"/>
      <w:jc w:val="right"/>
    </w:pPr>
    <w:rPr>
      <w:rFonts w:cs="Mangal"/>
      <w:iCs/>
      <w:color w:val="000000" w:themeColor="text1"/>
      <w:sz w:val="22"/>
      <w:szCs w:val="22"/>
    </w:rPr>
  </w:style>
  <w:style w:type="character" w:customStyle="1" w:styleId="epigraphChar">
    <w:name w:val="epigraph Char"/>
    <w:basedOn w:val="DefaultParagraphFont"/>
    <w:link w:val="epigraph"/>
    <w:rsid w:val="0031031E"/>
    <w:rPr>
      <w:rFonts w:eastAsia="AR PL UMing HK" w:cs="Mangal"/>
      <w:iCs/>
      <w:color w:val="000000" w:themeColor="text1"/>
      <w:kern w:val="1"/>
      <w:sz w:val="22"/>
      <w:szCs w:val="22"/>
      <w:lang w:val="en-US" w:eastAsia="hi-IN" w:bidi="hi-IN"/>
    </w:rPr>
  </w:style>
  <w:style w:type="paragraph" w:customStyle="1" w:styleId="abstract">
    <w:name w:val="abstract"/>
    <w:basedOn w:val="Normal"/>
    <w:rsid w:val="0011075F"/>
    <w:rPr>
      <w:i/>
    </w:rPr>
  </w:style>
  <w:style w:type="paragraph" w:customStyle="1" w:styleId="author">
    <w:name w:val="author"/>
    <w:basedOn w:val="Normal"/>
    <w:next w:val="Normal"/>
    <w:link w:val="authorChar"/>
    <w:rsid w:val="005D64B9"/>
    <w:pPr>
      <w:spacing w:after="600"/>
      <w:jc w:val="center"/>
    </w:pPr>
    <w:rPr>
      <w:color w:val="4BACC6" w:themeColor="accent5"/>
    </w:rPr>
  </w:style>
  <w:style w:type="character" w:customStyle="1" w:styleId="authorChar">
    <w:name w:val="author Char"/>
    <w:basedOn w:val="Heading2Char"/>
    <w:link w:val="author"/>
    <w:rsid w:val="005D64B9"/>
    <w:rPr>
      <w:rFonts w:ascii="Arial" w:eastAsia="AR PL UMing HK" w:hAnsi="Arial" w:cs="Lohit Hindi"/>
      <w:b w:val="0"/>
      <w:bCs w:val="0"/>
      <w:i w:val="0"/>
      <w:iCs w:val="0"/>
      <w:color w:val="4BACC6" w:themeColor="accent5"/>
      <w:kern w:val="1"/>
      <w:sz w:val="24"/>
      <w:szCs w:val="24"/>
      <w:lang w:val="en-US" w:eastAsia="hi-IN" w:bidi="hi-IN"/>
    </w:rPr>
  </w:style>
  <w:style w:type="character" w:customStyle="1" w:styleId="InlineQuote">
    <w:name w:val="Inline Quote"/>
    <w:basedOn w:val="DefaultParagraphFont"/>
    <w:uiPriority w:val="1"/>
    <w:rsid w:val="0092538F"/>
    <w:rPr>
      <w:rFonts w:eastAsia="AR PL UMing HK" w:cs="Lohit Hindi"/>
      <w:i/>
      <w:kern w:val="1"/>
      <w:sz w:val="24"/>
      <w:szCs w:val="24"/>
      <w:lang w:val="en-US" w:eastAsia="hi-IN" w:bidi="hi-IN"/>
    </w:rPr>
  </w:style>
  <w:style w:type="paragraph" w:customStyle="1" w:styleId="ArticleTitle">
    <w:name w:val="Article Title"/>
    <w:basedOn w:val="Normal"/>
    <w:next w:val="Normal"/>
    <w:link w:val="ArticleTitleChar"/>
    <w:rsid w:val="0092538F"/>
    <w:pPr>
      <w:spacing w:before="0" w:after="0"/>
      <w:ind w:left="113"/>
    </w:pPr>
  </w:style>
  <w:style w:type="character" w:customStyle="1" w:styleId="ArticleTitleChar">
    <w:name w:val="Article Title Char"/>
    <w:basedOn w:val="DefaultParagraphFont"/>
    <w:link w:val="ArticleTitle"/>
    <w:rsid w:val="0092538F"/>
    <w:rPr>
      <w:rFonts w:eastAsia="AR PL UMing HK" w:cs="Lohit Hindi"/>
      <w:kern w:val="1"/>
      <w:sz w:val="24"/>
      <w:szCs w:val="24"/>
      <w:lang w:val="en-US" w:eastAsia="hi-IN" w:bidi="hi-IN"/>
    </w:rPr>
  </w:style>
  <w:style w:type="paragraph" w:customStyle="1" w:styleId="SeriesTitle">
    <w:name w:val="Series Title"/>
    <w:basedOn w:val="Normal"/>
    <w:next w:val="Normal"/>
    <w:link w:val="SeriesTitleChar"/>
    <w:rsid w:val="0092538F"/>
    <w:pPr>
      <w:spacing w:before="0" w:after="0"/>
      <w:ind w:left="113"/>
    </w:pPr>
    <w:rPr>
      <w:i/>
    </w:rPr>
  </w:style>
  <w:style w:type="character" w:customStyle="1" w:styleId="SeriesTitleChar">
    <w:name w:val="Series Title Char"/>
    <w:basedOn w:val="DefaultParagraphFont"/>
    <w:link w:val="SeriesTitle"/>
    <w:rsid w:val="0092538F"/>
    <w:rPr>
      <w:rFonts w:eastAsia="AR PL UMing HK" w:cs="Lohit Hindi"/>
      <w:i/>
      <w:kern w:val="1"/>
      <w:sz w:val="24"/>
      <w:szCs w:val="24"/>
      <w:lang w:val="en-US" w:eastAsia="hi-IN" w:bidi="hi-IN"/>
    </w:rPr>
  </w:style>
  <w:style w:type="character" w:customStyle="1" w:styleId="DatePub">
    <w:name w:val="Date Pub"/>
    <w:basedOn w:val="DefaultParagraphFont"/>
    <w:uiPriority w:val="1"/>
    <w:rsid w:val="002E7611"/>
  </w:style>
  <w:style w:type="paragraph" w:customStyle="1" w:styleId="TEIAddress">
    <w:name w:val="TEI Address"/>
    <w:basedOn w:val="Normal"/>
    <w:link w:val="TEIAddressChar"/>
    <w:rsid w:val="002E7611"/>
  </w:style>
  <w:style w:type="character" w:customStyle="1" w:styleId="TEIAddressChar">
    <w:name w:val="TEI Address Char"/>
    <w:basedOn w:val="DefaultParagraphFont"/>
    <w:link w:val="TEIAddress"/>
    <w:rsid w:val="002E7611"/>
    <w:rPr>
      <w:rFonts w:eastAsia="AR PL UMing HK" w:cs="Lohit Hindi"/>
      <w:kern w:val="1"/>
      <w:sz w:val="24"/>
      <w:szCs w:val="24"/>
      <w:lang w:val="en-US" w:eastAsia="hi-IN" w:bidi="hi-IN"/>
    </w:rPr>
  </w:style>
  <w:style w:type="character" w:styleId="BookTitle">
    <w:name w:val="Book Title"/>
    <w:basedOn w:val="DefaultParagraphFont"/>
    <w:uiPriority w:val="33"/>
    <w:rsid w:val="002E7611"/>
    <w:rPr>
      <w:b w:val="0"/>
      <w:bCs/>
      <w:i w:val="0"/>
      <w:caps w:val="0"/>
      <w:smallCaps w:val="0"/>
      <w:color w:val="7030A0"/>
      <w:spacing w:val="5"/>
    </w:rPr>
  </w:style>
  <w:style w:type="paragraph" w:customStyle="1" w:styleId="TEIdocAuthor">
    <w:name w:val="TEI docAuthor"/>
    <w:basedOn w:val="Heading2"/>
    <w:next w:val="Normal"/>
    <w:link w:val="TEIdocAuthorChar"/>
    <w:rsid w:val="002E7611"/>
    <w:pPr>
      <w:ind w:left="0" w:firstLine="0"/>
    </w:pPr>
  </w:style>
  <w:style w:type="character" w:customStyle="1" w:styleId="TEIdocAuthorChar">
    <w:name w:val="TEI docAuthor Char"/>
    <w:basedOn w:val="Heading2Char"/>
    <w:link w:val="TEIdocAuthor"/>
    <w:rsid w:val="002E7611"/>
    <w:rPr>
      <w:rFonts w:ascii="Arial" w:eastAsia="AR PL UMing HK" w:hAnsi="Arial" w:cs="Lohit Hindi"/>
      <w:b/>
      <w:bCs/>
      <w:i/>
      <w:iCs/>
      <w:kern w:val="1"/>
      <w:sz w:val="28"/>
      <w:szCs w:val="28"/>
      <w:lang w:val="en-US" w:eastAsia="hi-IN" w:bidi="hi-IN"/>
    </w:rPr>
  </w:style>
  <w:style w:type="paragraph" w:customStyle="1" w:styleId="TEIAddrLine">
    <w:name w:val="TEI AddrLine"/>
    <w:basedOn w:val="TEIAddress"/>
    <w:link w:val="TEIAddrLineChar"/>
    <w:rsid w:val="002E7611"/>
  </w:style>
  <w:style w:type="character" w:customStyle="1" w:styleId="TEIAddrLineChar">
    <w:name w:val="TEI AddrLine Char"/>
    <w:basedOn w:val="TEIAddressChar"/>
    <w:link w:val="TEIAddrLine"/>
    <w:rsid w:val="002E7611"/>
    <w:rPr>
      <w:rFonts w:eastAsia="AR PL UMing HK" w:cs="Lohit Hindi"/>
      <w:kern w:val="1"/>
      <w:sz w:val="24"/>
      <w:szCs w:val="24"/>
      <w:lang w:val="en-US" w:eastAsia="hi-IN" w:bidi="hi-IN"/>
    </w:rPr>
  </w:style>
  <w:style w:type="paragraph" w:customStyle="1" w:styleId="bibliography">
    <w:name w:val="bibliography"/>
    <w:basedOn w:val="Normal"/>
    <w:link w:val="bibliographyChar"/>
    <w:rsid w:val="0052188E"/>
    <w:pPr>
      <w:spacing w:before="0"/>
    </w:pPr>
  </w:style>
  <w:style w:type="character" w:customStyle="1" w:styleId="bibliographyChar">
    <w:name w:val="bibliography Char"/>
    <w:basedOn w:val="DefaultParagraphFont"/>
    <w:link w:val="bibliography"/>
    <w:rsid w:val="0052188E"/>
    <w:rPr>
      <w:rFonts w:eastAsia="AR PL UMing HK" w:cs="Lohit Hindi"/>
      <w:kern w:val="1"/>
      <w:sz w:val="24"/>
      <w:szCs w:val="24"/>
      <w:lang w:val="en-US" w:eastAsia="hi-IN" w:bidi="hi-IN"/>
    </w:rPr>
  </w:style>
  <w:style w:type="character" w:customStyle="1" w:styleId="TEIbiblScope">
    <w:name w:val="TEI biblScope"/>
    <w:basedOn w:val="DefaultParagraphFont"/>
    <w:uiPriority w:val="1"/>
    <w:rsid w:val="002304DF"/>
  </w:style>
  <w:style w:type="paragraph" w:styleId="BalloonText">
    <w:name w:val="Balloon Text"/>
    <w:basedOn w:val="Normal"/>
    <w:link w:val="BalloonTextChar"/>
    <w:uiPriority w:val="99"/>
    <w:semiHidden/>
    <w:unhideWhenUsed/>
    <w:rsid w:val="00B32A10"/>
    <w:pPr>
      <w:spacing w:before="0"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A10"/>
    <w:rPr>
      <w:rFonts w:ascii="Lucida Grande" w:eastAsia="AR PL UMing HK" w:hAnsi="Lucida Grande" w:cs="Lucida Grande"/>
      <w:kern w:val="1"/>
      <w:sz w:val="18"/>
      <w:szCs w:val="18"/>
      <w:lang w:val="en-US" w:eastAsia="hi-IN" w:bidi="hi-IN"/>
    </w:rPr>
  </w:style>
  <w:style w:type="paragraph" w:styleId="List">
    <w:name w:val="List"/>
    <w:basedOn w:val="Normal"/>
    <w:uiPriority w:val="99"/>
    <w:unhideWhenUsed/>
    <w:rsid w:val="001C140D"/>
    <w:pPr>
      <w:ind w:left="283" w:hanging="283"/>
      <w:contextualSpacing/>
    </w:pPr>
  </w:style>
  <w:style w:type="paragraph" w:styleId="Title">
    <w:name w:val="Title"/>
    <w:basedOn w:val="Normal"/>
    <w:next w:val="Normal"/>
    <w:link w:val="TitleChar"/>
    <w:uiPriority w:val="10"/>
    <w:rsid w:val="005D64B9"/>
    <w:pPr>
      <w:pBdr>
        <w:bottom w:val="single" w:sz="8" w:space="4" w:color="4F81BD" w:themeColor="accent1"/>
      </w:pBdr>
      <w:spacing w:before="0" w:after="300"/>
      <w:contextualSpacing/>
      <w:jc w:val="center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D64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44"/>
      <w:szCs w:val="52"/>
      <w:lang w:val="en-US" w:eastAsia="hi-IN" w:bidi="hi-IN"/>
    </w:rPr>
  </w:style>
  <w:style w:type="paragraph" w:styleId="Subtitle">
    <w:name w:val="Subtitle"/>
    <w:basedOn w:val="Normal"/>
    <w:next w:val="Normal"/>
    <w:link w:val="SubtitleChar"/>
    <w:uiPriority w:val="11"/>
    <w:rsid w:val="005D64B9"/>
    <w:pPr>
      <w:numPr>
        <w:ilvl w:val="1"/>
      </w:numPr>
      <w:ind w:firstLine="284"/>
      <w:jc w:val="center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5D64B9"/>
    <w:rPr>
      <w:rFonts w:asciiTheme="majorHAnsi" w:eastAsiaTheme="majorEastAsia" w:hAnsiTheme="majorHAnsi" w:cstheme="majorBidi"/>
      <w:i/>
      <w:iCs/>
      <w:color w:val="4F81BD" w:themeColor="accent1"/>
      <w:spacing w:val="15"/>
      <w:kern w:val="1"/>
      <w:sz w:val="24"/>
      <w:szCs w:val="24"/>
      <w:lang w:val="en-US" w:eastAsia="hi-IN" w:bidi="hi-IN"/>
    </w:rPr>
  </w:style>
  <w:style w:type="paragraph" w:styleId="BodyText">
    <w:name w:val="Body Text"/>
    <w:basedOn w:val="Normal"/>
    <w:link w:val="BodyTextChar"/>
    <w:uiPriority w:val="99"/>
    <w:semiHidden/>
    <w:unhideWhenUsed/>
    <w:rsid w:val="00042A96"/>
  </w:style>
  <w:style w:type="character" w:customStyle="1" w:styleId="BodyTextChar">
    <w:name w:val="Body Text Char"/>
    <w:basedOn w:val="DefaultParagraphFont"/>
    <w:link w:val="BodyText"/>
    <w:uiPriority w:val="99"/>
    <w:semiHidden/>
    <w:rsid w:val="00042A96"/>
    <w:rPr>
      <w:rFonts w:eastAsia="AR PL UMing HK" w:cs="Lohit Hindi"/>
      <w:kern w:val="1"/>
      <w:sz w:val="24"/>
      <w:szCs w:val="24"/>
      <w:lang w:val="en-US" w:eastAsia="hi-IN" w:bidi="hi-IN"/>
    </w:rPr>
  </w:style>
  <w:style w:type="paragraph" w:styleId="BodyTextFirstIndent">
    <w:name w:val="Body Text First Indent"/>
    <w:basedOn w:val="BodyText"/>
    <w:link w:val="BodyTextFirstIndentChar"/>
    <w:uiPriority w:val="99"/>
    <w:unhideWhenUsed/>
    <w:rsid w:val="00042A96"/>
    <w:pPr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042A96"/>
    <w:rPr>
      <w:rFonts w:eastAsia="AR PL UMing HK" w:cs="Lohit Hindi"/>
      <w:kern w:val="1"/>
      <w:sz w:val="24"/>
      <w:szCs w:val="24"/>
      <w:lang w:val="en-US" w:eastAsia="hi-IN" w:bidi="hi-IN"/>
    </w:rPr>
  </w:style>
  <w:style w:type="paragraph" w:styleId="ListBullet">
    <w:name w:val="List Bullet"/>
    <w:basedOn w:val="Normal"/>
    <w:uiPriority w:val="99"/>
    <w:unhideWhenUsed/>
    <w:rsid w:val="001C140D"/>
    <w:pPr>
      <w:numPr>
        <w:numId w:val="5"/>
      </w:numPr>
      <w:contextualSpacing/>
    </w:pPr>
  </w:style>
  <w:style w:type="paragraph" w:styleId="ListNumber">
    <w:name w:val="List Number"/>
    <w:basedOn w:val="Normal"/>
    <w:uiPriority w:val="99"/>
    <w:unhideWhenUsed/>
    <w:rsid w:val="00586151"/>
    <w:pPr>
      <w:numPr>
        <w:numId w:val="10"/>
      </w:numPr>
      <w:contextualSpacing/>
    </w:pPr>
  </w:style>
  <w:style w:type="paragraph" w:styleId="ListNumber2">
    <w:name w:val="List Number 2"/>
    <w:basedOn w:val="Normal"/>
    <w:uiPriority w:val="99"/>
    <w:unhideWhenUsed/>
    <w:rsid w:val="00D86129"/>
    <w:pPr>
      <w:numPr>
        <w:numId w:val="11"/>
      </w:numPr>
      <w:contextualSpacing/>
    </w:pPr>
  </w:style>
  <w:style w:type="paragraph" w:styleId="Quote">
    <w:name w:val="Quote"/>
    <w:basedOn w:val="Normal"/>
    <w:next w:val="Normal"/>
    <w:link w:val="QuoteChar"/>
    <w:uiPriority w:val="29"/>
    <w:rsid w:val="008E5992"/>
    <w:pPr>
      <w:ind w:left="567" w:right="424"/>
    </w:pPr>
    <w:rPr>
      <w:iCs/>
      <w:color w:val="000000" w:themeColor="text1"/>
      <w:sz w:val="20"/>
      <w:szCs w:val="20"/>
    </w:rPr>
  </w:style>
  <w:style w:type="character" w:customStyle="1" w:styleId="QuoteChar">
    <w:name w:val="Quote Char"/>
    <w:basedOn w:val="DefaultParagraphFont"/>
    <w:link w:val="Quote"/>
    <w:uiPriority w:val="29"/>
    <w:rsid w:val="008E5992"/>
    <w:rPr>
      <w:rFonts w:eastAsia="AR PL UMing HK" w:cs="Lohit Hindi"/>
      <w:iCs/>
      <w:color w:val="000000" w:themeColor="text1"/>
      <w:kern w:val="1"/>
      <w:lang w:val="en-US" w:eastAsia="hi-IN" w:bidi="hi-IN"/>
    </w:rPr>
  </w:style>
  <w:style w:type="paragraph" w:styleId="FootnoteText">
    <w:name w:val="footnote text"/>
    <w:basedOn w:val="Normal"/>
    <w:link w:val="FootnoteTextChar"/>
    <w:uiPriority w:val="99"/>
    <w:unhideWhenUsed/>
    <w:rsid w:val="005F709E"/>
    <w:pPr>
      <w:spacing w:before="0" w:after="0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F709E"/>
    <w:rPr>
      <w:rFonts w:eastAsia="AR PL UMing HK" w:cs="Lohit Hindi"/>
      <w:kern w:val="1"/>
      <w:szCs w:val="24"/>
      <w:lang w:val="en-US" w:eastAsia="hi-IN" w:bidi="hi-IN"/>
    </w:rPr>
  </w:style>
  <w:style w:type="character" w:styleId="FootnoteReference">
    <w:name w:val="footnote reference"/>
    <w:basedOn w:val="DefaultParagraphFont"/>
    <w:uiPriority w:val="99"/>
    <w:unhideWhenUsed/>
    <w:rsid w:val="005F709E"/>
    <w:rPr>
      <w:vertAlign w:val="superscript"/>
    </w:rPr>
  </w:style>
  <w:style w:type="character" w:customStyle="1" w:styleId="reference">
    <w:name w:val="reference"/>
    <w:basedOn w:val="DefaultParagraphFont"/>
    <w:uiPriority w:val="1"/>
    <w:rsid w:val="00464ED3"/>
    <w:rPr>
      <w:color w:val="4F81BD" w:themeColor="accent1"/>
    </w:rPr>
  </w:style>
  <w:style w:type="paragraph" w:styleId="NoSpacing">
    <w:name w:val="No Spacing"/>
    <w:uiPriority w:val="1"/>
    <w:rsid w:val="002F1C6B"/>
    <w:pPr>
      <w:widowControl w:val="0"/>
      <w:suppressAutoHyphens/>
    </w:pPr>
    <w:rPr>
      <w:rFonts w:eastAsia="AR PL UMing HK" w:cs="Lohit Hindi"/>
      <w:kern w:val="1"/>
      <w:sz w:val="24"/>
      <w:szCs w:val="24"/>
      <w:lang w:val="en-US" w:eastAsia="hi-IN" w:bidi="hi-IN"/>
    </w:rPr>
  </w:style>
  <w:style w:type="character" w:styleId="SubtleEmphasis">
    <w:name w:val="Subtle Emphasis"/>
    <w:basedOn w:val="DefaultParagraphFont"/>
    <w:uiPriority w:val="19"/>
    <w:rsid w:val="002F1C6B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rsid w:val="002F1C6B"/>
    <w:rPr>
      <w:i/>
      <w:iCs/>
    </w:rPr>
  </w:style>
  <w:style w:type="paragraph" w:styleId="ListParagraph">
    <w:name w:val="List Paragraph"/>
    <w:basedOn w:val="Normal"/>
    <w:uiPriority w:val="34"/>
    <w:rsid w:val="002F1C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78BA8-1080-1D47-ADFF-D75E24AE3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agora-style.dotx</Template>
  <TotalTime>1</TotalTime>
  <Pages>2</Pages>
  <Words>399</Words>
  <Characters>2276</Characters>
  <Application>Microsoft Macintosh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*** ***</dc:creator>
  <cp:lastModifiedBy>*** ***</cp:lastModifiedBy>
  <cp:revision>2</cp:revision>
  <cp:lastPrinted>1901-01-01T00:00:00Z</cp:lastPrinted>
  <dcterms:created xsi:type="dcterms:W3CDTF">2011-10-15T20:44:00Z</dcterms:created>
  <dcterms:modified xsi:type="dcterms:W3CDTF">2011-10-15T20:44:00Z</dcterms:modified>
</cp:coreProperties>
</file>